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35564A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>
        <w:rPr>
          <w:lang w:val="en-US"/>
        </w:rPr>
        <w:t xml:space="preserve"> </w:t>
      </w:r>
    </w:p>
    <w:tbl>
      <w:tblPr>
        <w:tblpPr w:leftFromText="180" w:rightFromText="180" w:bottomFromText="200" w:vertAnchor="page" w:horzAnchor="page" w:tblpX="1243" w:tblpY="702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9"/>
        <w:gridCol w:w="5486"/>
      </w:tblGrid>
      <w:tr w:rsidR="005722C5" w:rsidTr="005722C5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2C5" w:rsidRDefault="005722C5" w:rsidP="005722C5">
            <w:pPr>
              <w:spacing w:line="720" w:lineRule="auto"/>
              <w:jc w:val="both"/>
            </w:pPr>
            <w:r>
              <w:t>Πρόεδρος: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2C5" w:rsidRDefault="005722C5" w:rsidP="005722C5">
            <w:pPr>
              <w:spacing w:line="720" w:lineRule="auto"/>
              <w:jc w:val="both"/>
            </w:pPr>
            <w:r>
              <w:t xml:space="preserve">ΠΡΟΒΕΤΖΑΣ ΠΑΝΑΓΙΩΤΗΣ </w:t>
            </w:r>
          </w:p>
        </w:tc>
      </w:tr>
      <w:tr w:rsidR="005722C5" w:rsidTr="005722C5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2C5" w:rsidRDefault="005722C5" w:rsidP="005722C5">
            <w:pPr>
              <w:spacing w:line="720" w:lineRule="auto"/>
              <w:jc w:val="both"/>
            </w:pPr>
            <w:r>
              <w:t>Αντιπρόεδρος: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2C5" w:rsidRDefault="005722C5" w:rsidP="005722C5">
            <w:pPr>
              <w:spacing w:line="720" w:lineRule="auto"/>
              <w:jc w:val="both"/>
            </w:pPr>
            <w:r>
              <w:t xml:space="preserve">ΑΝΙΤΣΑΚΗΣ ΧΑΡΑΛΑΜΠΟΣ </w:t>
            </w:r>
          </w:p>
        </w:tc>
      </w:tr>
      <w:tr w:rsidR="005722C5" w:rsidTr="005722C5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2C5" w:rsidRDefault="005722C5" w:rsidP="005722C5">
            <w:pPr>
              <w:spacing w:line="720" w:lineRule="auto"/>
              <w:jc w:val="both"/>
            </w:pPr>
            <w:r>
              <w:t>Γενικός Γραμματέας: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2C5" w:rsidRDefault="005722C5" w:rsidP="005722C5">
            <w:pPr>
              <w:spacing w:line="720" w:lineRule="auto"/>
              <w:jc w:val="both"/>
            </w:pPr>
            <w:r>
              <w:t xml:space="preserve">ΑΜΠΑΤΖΗΣ ΠΟΛΥΔΩΡΟΣ </w:t>
            </w:r>
          </w:p>
        </w:tc>
      </w:tr>
      <w:tr w:rsidR="005722C5" w:rsidTr="005722C5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2C5" w:rsidRDefault="005722C5" w:rsidP="005722C5">
            <w:pPr>
              <w:spacing w:line="720" w:lineRule="auto"/>
              <w:jc w:val="both"/>
            </w:pPr>
            <w:r>
              <w:t>Ταμίας: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2C5" w:rsidRDefault="005722C5" w:rsidP="005722C5">
            <w:pPr>
              <w:spacing w:line="720" w:lineRule="auto"/>
            </w:pPr>
            <w:r>
              <w:t xml:space="preserve">ΑΝΔΡΙΑΝΗ ΕΥΘΑΛΙΑ (ΘΑΛΕΙΑ) </w:t>
            </w:r>
          </w:p>
        </w:tc>
      </w:tr>
      <w:tr w:rsidR="005722C5" w:rsidTr="005722C5">
        <w:trPr>
          <w:trHeight w:val="5355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2C5" w:rsidRDefault="005722C5" w:rsidP="005722C5">
            <w:pPr>
              <w:tabs>
                <w:tab w:val="num" w:pos="0"/>
              </w:tabs>
              <w:spacing w:line="720" w:lineRule="auto"/>
              <w:jc w:val="both"/>
            </w:pPr>
            <w:r>
              <w:t>Μέλη:</w:t>
            </w:r>
          </w:p>
          <w:p w:rsidR="005722C5" w:rsidRDefault="005722C5" w:rsidP="005722C5">
            <w:pPr>
              <w:spacing w:line="720" w:lineRule="auto"/>
              <w:jc w:val="both"/>
            </w:pP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2C5" w:rsidRDefault="005722C5" w:rsidP="005722C5">
            <w:pPr>
              <w:spacing w:line="720" w:lineRule="auto"/>
            </w:pPr>
            <w:r>
              <w:t xml:space="preserve">ΤΑΠΑΝΛΗΣ ΕΥΣΤΡΑΤΙΟΣ </w:t>
            </w:r>
          </w:p>
          <w:p w:rsidR="005722C5" w:rsidRDefault="005722C5" w:rsidP="005722C5">
            <w:pPr>
              <w:spacing w:line="720" w:lineRule="auto"/>
            </w:pPr>
            <w:r>
              <w:t xml:space="preserve">ΓΑΛΗΣ ΑΘΑΝΑΣΙΟΣ </w:t>
            </w:r>
          </w:p>
          <w:p w:rsidR="005722C5" w:rsidRDefault="005722C5" w:rsidP="005722C5">
            <w:pPr>
              <w:spacing w:line="720" w:lineRule="auto"/>
            </w:pPr>
            <w:r>
              <w:t xml:space="preserve">ΖΑΜΠΡΑΣ ΧΡΗΣΤΟΣ ΑΛΕΞΑΝΔΡΟΣ </w:t>
            </w:r>
          </w:p>
          <w:p w:rsidR="005722C5" w:rsidRDefault="005722C5" w:rsidP="005722C5">
            <w:pPr>
              <w:spacing w:line="720" w:lineRule="auto"/>
            </w:pPr>
            <w:r>
              <w:t xml:space="preserve">ΘΕΟΔΟΣΙΟΥ ΠΑΝΑΓΙΩΤΗΣ </w:t>
            </w:r>
          </w:p>
          <w:p w:rsidR="005722C5" w:rsidRDefault="005722C5" w:rsidP="005722C5">
            <w:pPr>
              <w:spacing w:line="720" w:lineRule="auto"/>
            </w:pPr>
            <w:r>
              <w:t xml:space="preserve">ΜΑΖΗ ΚΩΝΣΤΑΝΤΙΝΑ </w:t>
            </w:r>
          </w:p>
          <w:p w:rsidR="005722C5" w:rsidRDefault="005722C5" w:rsidP="005722C5">
            <w:pPr>
              <w:spacing w:line="720" w:lineRule="auto"/>
            </w:pPr>
            <w:r>
              <w:t>ΠΕΡΙΒΟΛΑΡΗΣ ΝΙΚΟΛΑΟΣ</w:t>
            </w:r>
          </w:p>
          <w:p w:rsidR="005722C5" w:rsidRDefault="005722C5" w:rsidP="005722C5">
            <w:pPr>
              <w:spacing w:line="720" w:lineRule="auto"/>
            </w:pPr>
            <w:r>
              <w:t xml:space="preserve">ΧΑΡΑΛΑΜΠΟΥΣ ΣΥΜΕΩΝ </w:t>
            </w:r>
          </w:p>
          <w:p w:rsidR="005722C5" w:rsidRDefault="005722C5" w:rsidP="005722C5">
            <w:pPr>
              <w:spacing w:line="720" w:lineRule="auto"/>
            </w:pPr>
          </w:p>
        </w:tc>
      </w:tr>
    </w:tbl>
    <w:p w:rsidR="009D374C" w:rsidRDefault="009D374C"/>
    <w:p w:rsidR="005722C5" w:rsidRDefault="005722C5"/>
    <w:p w:rsidR="005722C5" w:rsidRPr="005722C5" w:rsidRDefault="005722C5">
      <w:pPr>
        <w:rPr>
          <w:b/>
        </w:rPr>
      </w:pPr>
      <w:r w:rsidRPr="005722C5">
        <w:rPr>
          <w:b/>
        </w:rPr>
        <w:t xml:space="preserve">             ΔΙΟΙΚΗΤΙΚΟ ΣΥΜΒΟΥΛΙΟ ΙΑΤΡΙΚΟΥ ΣΥΛΛΟΓΟΥ ΛΕΣΒΟΥ </w:t>
      </w:r>
    </w:p>
    <w:sectPr w:rsidR="005722C5" w:rsidRPr="005722C5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5722C5"/>
    <w:rsid w:val="001804A4"/>
    <w:rsid w:val="0035564A"/>
    <w:rsid w:val="005722C5"/>
    <w:rsid w:val="009D3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2</TotalTime>
  <Pages>1</Pages>
  <Words>166</Words>
  <Characters>901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1</cp:revision>
  <dcterms:created xsi:type="dcterms:W3CDTF">2018-12-18T10:45:00Z</dcterms:created>
  <dcterms:modified xsi:type="dcterms:W3CDTF">2018-12-18T10:47:00Z</dcterms:modified>
</cp:coreProperties>
</file>