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BB5FEC">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5"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1804A4" w:rsidRDefault="001804A4" w:rsidP="001804A4">
      <w:r>
        <w:t xml:space="preserve">                                                    </w:t>
      </w:r>
      <w:proofErr w:type="gramStart"/>
      <w:r>
        <w:rPr>
          <w:lang w:val="en-US"/>
        </w:rPr>
        <w:t>e</w:t>
      </w:r>
      <w:r>
        <w:t>-</w:t>
      </w:r>
      <w:r>
        <w:rPr>
          <w:lang w:val="en-US"/>
        </w:rPr>
        <w:t>mail</w:t>
      </w:r>
      <w:proofErr w:type="gramEnd"/>
      <w:r>
        <w:t xml:space="preserve">: </w:t>
      </w:r>
      <w:hyperlink r:id="rId6"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r w:rsidRPr="00532C72">
        <w:t xml:space="preserve"> </w:t>
      </w:r>
    </w:p>
    <w:p w:rsidR="009D374C" w:rsidRPr="00532C72" w:rsidRDefault="009D374C"/>
    <w:p w:rsidR="00835C4B" w:rsidRDefault="00835C4B" w:rsidP="00835C4B">
      <w:pPr>
        <w:jc w:val="center"/>
        <w:rPr>
          <w:b/>
          <w:sz w:val="28"/>
          <w:szCs w:val="28"/>
        </w:rPr>
      </w:pPr>
    </w:p>
    <w:p w:rsidR="00835C4B" w:rsidRDefault="00835C4B" w:rsidP="00835C4B">
      <w:pPr>
        <w:jc w:val="center"/>
        <w:rPr>
          <w:b/>
          <w:sz w:val="28"/>
          <w:szCs w:val="28"/>
        </w:rPr>
      </w:pPr>
      <w:r w:rsidRPr="00835C4B">
        <w:rPr>
          <w:b/>
          <w:sz w:val="28"/>
          <w:szCs w:val="28"/>
        </w:rPr>
        <w:t>ΑΝΑΚΗΡΥΞΗ ΥΠΟΨΗΦΙΩΝ ΓΙ</w:t>
      </w:r>
      <w:r>
        <w:rPr>
          <w:b/>
          <w:sz w:val="28"/>
          <w:szCs w:val="28"/>
        </w:rPr>
        <w:t>Α ΤΙΣ ΑΡΧΑΙΡΕΣΙΕΣ</w:t>
      </w:r>
    </w:p>
    <w:p w:rsidR="00532C72" w:rsidRPr="00835C4B" w:rsidRDefault="00835C4B" w:rsidP="00835C4B">
      <w:pPr>
        <w:jc w:val="center"/>
        <w:rPr>
          <w:b/>
          <w:sz w:val="28"/>
          <w:szCs w:val="28"/>
        </w:rPr>
      </w:pPr>
      <w:r>
        <w:rPr>
          <w:b/>
          <w:sz w:val="28"/>
          <w:szCs w:val="28"/>
        </w:rPr>
        <w:t xml:space="preserve"> στις 21 </w:t>
      </w:r>
      <w:r w:rsidRPr="00835C4B">
        <w:rPr>
          <w:b/>
          <w:sz w:val="28"/>
          <w:szCs w:val="28"/>
        </w:rPr>
        <w:t xml:space="preserve"> Οκτωβρίου 2018</w:t>
      </w:r>
    </w:p>
    <w:p w:rsidR="00835C4B" w:rsidRDefault="00835C4B" w:rsidP="00835C4B">
      <w:pPr>
        <w:spacing w:line="480" w:lineRule="auto"/>
        <w:jc w:val="both"/>
      </w:pPr>
    </w:p>
    <w:p w:rsidR="00532C72" w:rsidRDefault="00835C4B" w:rsidP="00835C4B">
      <w:pPr>
        <w:spacing w:line="480" w:lineRule="auto"/>
        <w:jc w:val="both"/>
      </w:pPr>
      <w:r>
        <w:t xml:space="preserve">Το Διοικητικό Συμβούλιο του Ιατρικού Συλλόγου Λέσβου , λαμβάνοντας υπόψη τις διατάξεις των άρθρων 304 και 305 του Ν. 4512/2018 (ΦΕΚ 5 Α΄) ανακηρύσσει τους υποψηφίους, για την εκλογή μελών του Διοικητικού Συμβουλίου, του Πειθαρχικού Συμβουλίου, της Εξελεγκτικής Επιτροπής και των εκλεκτόρων στον Πανελλήνιο Ιατρικό, κατά τις αρχαιρεσίες του Ιατρικού Συλλόγου Λέσβου  στις 21 Οκτωβρίου 2018, μετά από αίτηση των κάτωθι συνδυασμών: </w:t>
      </w:r>
    </w:p>
    <w:p w:rsidR="00835C4B" w:rsidRDefault="00835C4B" w:rsidP="00835C4B">
      <w:pPr>
        <w:spacing w:line="480" w:lineRule="auto"/>
        <w:jc w:val="both"/>
      </w:pPr>
    </w:p>
    <w:p w:rsidR="00835C4B" w:rsidRDefault="00835C4B" w:rsidP="00835C4B">
      <w:pPr>
        <w:pStyle w:val="a3"/>
        <w:numPr>
          <w:ilvl w:val="0"/>
          <w:numId w:val="1"/>
        </w:numPr>
        <w:spacing w:line="480" w:lineRule="auto"/>
        <w:jc w:val="both"/>
      </w:pPr>
      <w:r>
        <w:t>ΙΑΤΡΙΚΗ ΕΝΟΤΗΤΑ ΛΕΣΒΟΥ</w:t>
      </w:r>
    </w:p>
    <w:p w:rsidR="00835C4B" w:rsidRDefault="00835C4B" w:rsidP="00835C4B">
      <w:pPr>
        <w:pStyle w:val="a3"/>
        <w:numPr>
          <w:ilvl w:val="0"/>
          <w:numId w:val="1"/>
        </w:numPr>
        <w:spacing w:line="480" w:lineRule="auto"/>
        <w:jc w:val="both"/>
      </w:pPr>
      <w:r>
        <w:t xml:space="preserve">ΕΝΩΤΙΚΟ ΚΙΝΗΜΑ ΓΙΑ ΤΗΝ ΑΝΑΤΡΟΠΗ (Ε.Κ.Α) </w:t>
      </w:r>
    </w:p>
    <w:p w:rsidR="00835C4B" w:rsidRDefault="00835C4B" w:rsidP="00835C4B">
      <w:pPr>
        <w:pStyle w:val="a3"/>
        <w:numPr>
          <w:ilvl w:val="0"/>
          <w:numId w:val="1"/>
        </w:numPr>
        <w:spacing w:line="480" w:lineRule="auto"/>
        <w:jc w:val="both"/>
      </w:pPr>
      <w:r>
        <w:t xml:space="preserve">ΔΗΜΟΚΡΑΤΙΚΗ ΠΑΝΕΠΙΣΤΗΜΟΝΙΚΗ ΚΙΝΗΣΗ (ΔΗΠΑΚ) </w:t>
      </w:r>
    </w:p>
    <w:p w:rsidR="00532C72" w:rsidRDefault="00532C72"/>
    <w:p w:rsidR="00835C4B" w:rsidRDefault="00835C4B" w:rsidP="00532C72">
      <w:pPr>
        <w:jc w:val="center"/>
      </w:pPr>
    </w:p>
    <w:p w:rsidR="00835C4B" w:rsidRDefault="00835C4B" w:rsidP="00835C4B">
      <w:pPr>
        <w:spacing w:line="276" w:lineRule="auto"/>
        <w:jc w:val="center"/>
      </w:pPr>
      <w:r>
        <w:t xml:space="preserve">Αναλυτικότερα: Οι συνδυασμοί και οι υποψήφιοι είναι οι αναφερόμενοι στους αμέσως παρακάτω πίνακες οι οποίοι αποτελούν αναπόσπαστο μέρος της παρούσης. Για το Διοικητικό Συμβούλιο του Ιατρικού Συλλόγου Λέσβου </w:t>
      </w:r>
    </w:p>
    <w:p w:rsidR="00835C4B" w:rsidRDefault="00835C4B" w:rsidP="00532C72">
      <w:pPr>
        <w:jc w:val="center"/>
      </w:pPr>
    </w:p>
    <w:p w:rsidR="00835C4B" w:rsidRDefault="00835C4B" w:rsidP="00532C72">
      <w:pPr>
        <w:jc w:val="center"/>
      </w:pPr>
    </w:p>
    <w:p w:rsidR="00835C4B" w:rsidRDefault="00835C4B" w:rsidP="00532C72">
      <w:pPr>
        <w:jc w:val="center"/>
      </w:pPr>
    </w:p>
    <w:p w:rsidR="00835C4B" w:rsidRDefault="00835C4B" w:rsidP="00532C72">
      <w:pPr>
        <w:jc w:val="center"/>
      </w:pPr>
      <w:r>
        <w:t xml:space="preserve"> Ο ΠΡΟΕΔΡΟΣ                                      Ο ΓΕΝ. ΓΡΑΜΜΑΤΕΑΣ</w:t>
      </w:r>
    </w:p>
    <w:p w:rsidR="00835C4B" w:rsidRDefault="00835C4B" w:rsidP="00835C4B">
      <w:pPr>
        <w:jc w:val="both"/>
      </w:pPr>
      <w:r>
        <w:t xml:space="preserve">                 Π. ΠΡΟΒΕΤΖΑΣ                                         Π. ΑΜΠΑΤΖΗΣ  </w:t>
      </w:r>
    </w:p>
    <w:p w:rsidR="00835C4B" w:rsidRDefault="00835C4B" w:rsidP="00532C72">
      <w:pPr>
        <w:jc w:val="center"/>
      </w:pPr>
    </w:p>
    <w:p w:rsidR="00835C4B" w:rsidRDefault="00835C4B" w:rsidP="00532C72">
      <w:pPr>
        <w:jc w:val="center"/>
      </w:pPr>
    </w:p>
    <w:p w:rsidR="00835C4B" w:rsidRDefault="00835C4B" w:rsidP="00532C72">
      <w:pPr>
        <w:jc w:val="center"/>
      </w:pPr>
    </w:p>
    <w:p w:rsidR="00835C4B" w:rsidRDefault="00835C4B" w:rsidP="00532C72">
      <w:pPr>
        <w:jc w:val="center"/>
      </w:pPr>
    </w:p>
    <w:p w:rsidR="00835C4B" w:rsidRDefault="00835C4B" w:rsidP="00532C72">
      <w:pPr>
        <w:jc w:val="center"/>
      </w:pPr>
    </w:p>
    <w:p w:rsidR="00835C4B" w:rsidRDefault="00835C4B" w:rsidP="00532C72">
      <w:pPr>
        <w:jc w:val="center"/>
      </w:pPr>
    </w:p>
    <w:p w:rsidR="00532C72" w:rsidRDefault="00532C72" w:rsidP="00532C72">
      <w:pPr>
        <w:jc w:val="center"/>
      </w:pPr>
      <w:r>
        <w:t>ΣΥΝΔΙΑΣΜΟΣ</w:t>
      </w:r>
    </w:p>
    <w:p w:rsidR="00532C72" w:rsidRDefault="00532C72" w:rsidP="00532C72">
      <w:pPr>
        <w:jc w:val="center"/>
      </w:pPr>
      <w:r w:rsidRPr="00532C72">
        <w:rPr>
          <w:b/>
        </w:rPr>
        <w:t>«ΙΑΤΡΙΚΗ ΕΝΟΤΗΤΑ ΛΕΣΒΟΥ</w:t>
      </w:r>
      <w:r>
        <w:t>»</w:t>
      </w:r>
    </w:p>
    <w:p w:rsidR="00532C72" w:rsidRPr="00532C72" w:rsidRDefault="00532C72" w:rsidP="00532C72">
      <w:pPr>
        <w:jc w:val="center"/>
        <w:rPr>
          <w:sz w:val="20"/>
          <w:szCs w:val="20"/>
        </w:rPr>
      </w:pPr>
      <w:r w:rsidRPr="00532C72">
        <w:rPr>
          <w:sz w:val="20"/>
          <w:szCs w:val="20"/>
        </w:rPr>
        <w:t>ΕΚΛΟΓΕΣ 21</w:t>
      </w:r>
      <w:r w:rsidRPr="00532C72">
        <w:rPr>
          <w:sz w:val="20"/>
          <w:szCs w:val="20"/>
          <w:vertAlign w:val="superscript"/>
        </w:rPr>
        <w:t>ΗΣ</w:t>
      </w:r>
      <w:r w:rsidRPr="00532C72">
        <w:rPr>
          <w:sz w:val="20"/>
          <w:szCs w:val="20"/>
        </w:rPr>
        <w:t xml:space="preserve"> ΟΚΤΩΒΡΙΟΥ 2018</w:t>
      </w:r>
    </w:p>
    <w:p w:rsidR="00532C72" w:rsidRPr="00532C72" w:rsidRDefault="00532C72">
      <w:pPr>
        <w:rPr>
          <w:sz w:val="20"/>
          <w:szCs w:val="20"/>
        </w:rPr>
      </w:pPr>
    </w:p>
    <w:p w:rsidR="00532C72" w:rsidRDefault="00532C72"/>
    <w:p w:rsidR="00532C72" w:rsidRPr="00BD39DA" w:rsidRDefault="00532C72" w:rsidP="00532C72">
      <w:pPr>
        <w:jc w:val="center"/>
        <w:rPr>
          <w:b/>
        </w:rPr>
      </w:pPr>
      <w:r w:rsidRPr="00BD39DA">
        <w:rPr>
          <w:b/>
        </w:rPr>
        <w:t>ΨΗΦΟΔΕΛΤΙΟ</w:t>
      </w:r>
    </w:p>
    <w:p w:rsidR="00532C72" w:rsidRPr="00BD39DA" w:rsidRDefault="00532C72">
      <w:pPr>
        <w:rPr>
          <w:b/>
        </w:rPr>
      </w:pPr>
    </w:p>
    <w:p w:rsidR="00532C72" w:rsidRPr="00532C72" w:rsidRDefault="002F3D37" w:rsidP="00532C72">
      <w:pPr>
        <w:jc w:val="center"/>
        <w:rPr>
          <w:b/>
        </w:rPr>
      </w:pPr>
      <w:r w:rsidRPr="00532C72">
        <w:rPr>
          <w:b/>
        </w:rPr>
        <w:t>Υποψήφιοι</w:t>
      </w:r>
      <w:r w:rsidR="00532C72" w:rsidRPr="00532C72">
        <w:rPr>
          <w:b/>
        </w:rPr>
        <w:t xml:space="preserve"> για το </w:t>
      </w:r>
      <w:r w:rsidRPr="00532C72">
        <w:rPr>
          <w:b/>
        </w:rPr>
        <w:t>Διοικητικό</w:t>
      </w:r>
      <w:r w:rsidR="00532C72" w:rsidRPr="00532C72">
        <w:rPr>
          <w:b/>
        </w:rPr>
        <w:t xml:space="preserve"> </w:t>
      </w:r>
      <w:r w:rsidRPr="00532C72">
        <w:rPr>
          <w:b/>
        </w:rPr>
        <w:t>Συμβούλιο</w:t>
      </w:r>
    </w:p>
    <w:p w:rsidR="00532C72" w:rsidRPr="00532C72" w:rsidRDefault="00532C72" w:rsidP="00532C72">
      <w:pPr>
        <w:jc w:val="center"/>
        <w:rPr>
          <w:b/>
        </w:rPr>
      </w:pPr>
    </w:p>
    <w:p w:rsidR="00532C72" w:rsidRDefault="00532C72" w:rsidP="00532C72">
      <w:pPr>
        <w:spacing w:line="360" w:lineRule="auto"/>
      </w:pPr>
      <w:r>
        <w:t xml:space="preserve">ΑΜΠΑΤΖΗΣ ΠΟΛΥΔΩΡΟΣ </w:t>
      </w:r>
    </w:p>
    <w:p w:rsidR="00532C72" w:rsidRDefault="00532C72" w:rsidP="00532C72">
      <w:pPr>
        <w:spacing w:line="360" w:lineRule="auto"/>
      </w:pPr>
      <w:r>
        <w:t>ΑΝΔΡΙΑΝΗ ΕΥΘΑΛΙΑ</w:t>
      </w:r>
    </w:p>
    <w:p w:rsidR="00532C72" w:rsidRDefault="00532C72" w:rsidP="00532C72">
      <w:pPr>
        <w:spacing w:line="360" w:lineRule="auto"/>
      </w:pPr>
      <w:r>
        <w:t xml:space="preserve">ΑΝΙΤΣΑΚΗΣ ΧΑΡΑΛΑΜΠΟΣ </w:t>
      </w:r>
    </w:p>
    <w:p w:rsidR="00532C72" w:rsidRDefault="00532C72" w:rsidP="00532C72">
      <w:pPr>
        <w:spacing w:line="360" w:lineRule="auto"/>
      </w:pPr>
      <w:r>
        <w:t xml:space="preserve">ΑΡΩΝΗΣ ΚΩΝΣΤΑΝΤΙΝΟΣ </w:t>
      </w:r>
    </w:p>
    <w:p w:rsidR="00532C72" w:rsidRDefault="00532C72" w:rsidP="00532C72">
      <w:pPr>
        <w:spacing w:line="360" w:lineRule="auto"/>
      </w:pPr>
      <w:r>
        <w:t xml:space="preserve">ΓΚΟΥΜΑΣ ΓΕΩΡΓΙΟΣ </w:t>
      </w:r>
    </w:p>
    <w:p w:rsidR="00532C72" w:rsidRDefault="00532C72" w:rsidP="00532C72">
      <w:pPr>
        <w:spacing w:line="360" w:lineRule="auto"/>
      </w:pPr>
      <w:r>
        <w:t xml:space="preserve">ΖΕΙΜΠΕΚΗΣ ΔΟΥΚΑΣ </w:t>
      </w:r>
    </w:p>
    <w:p w:rsidR="00532C72" w:rsidRDefault="00532C72" w:rsidP="00532C72">
      <w:pPr>
        <w:spacing w:line="360" w:lineRule="auto"/>
      </w:pPr>
      <w:r>
        <w:t>ΘΕΟΔΟΣΙΟΥ ΠΑΝΑΓΙΩΤΗΣ</w:t>
      </w:r>
    </w:p>
    <w:p w:rsidR="00532C72" w:rsidRDefault="00532C72" w:rsidP="00532C72">
      <w:pPr>
        <w:spacing w:line="360" w:lineRule="auto"/>
      </w:pPr>
      <w:r>
        <w:t>ΚΑΝΤΑΡΤΖΗ ΦΕΒΡΩΝΙΑ</w:t>
      </w:r>
    </w:p>
    <w:p w:rsidR="00532C72" w:rsidRDefault="00532C72" w:rsidP="00532C72">
      <w:pPr>
        <w:spacing w:line="360" w:lineRule="auto"/>
      </w:pPr>
      <w:r>
        <w:t xml:space="preserve">ΚΟΥΣΚΟΣ ΓΕΩΡΓΙΟΣ </w:t>
      </w:r>
    </w:p>
    <w:p w:rsidR="00532C72" w:rsidRDefault="00532C72" w:rsidP="00532C72">
      <w:pPr>
        <w:spacing w:line="360" w:lineRule="auto"/>
      </w:pPr>
      <w:r>
        <w:t>ΜΙΧΑΛΑΚΑ ΕΥΣΤΡΑΤΙΑ</w:t>
      </w:r>
    </w:p>
    <w:p w:rsidR="00532C72" w:rsidRPr="00532C72" w:rsidRDefault="00532C72" w:rsidP="00532C72">
      <w:pPr>
        <w:spacing w:line="360" w:lineRule="auto"/>
      </w:pPr>
      <w:r>
        <w:t xml:space="preserve">ΠΑΤΕΣΤΟΣ ΔΗΜΗΤΡΙΟΣ </w:t>
      </w:r>
    </w:p>
    <w:p w:rsidR="00532C72" w:rsidRDefault="00532C72" w:rsidP="00532C72">
      <w:pPr>
        <w:spacing w:line="360" w:lineRule="auto"/>
      </w:pPr>
      <w:r>
        <w:t>ΠΕΡΙΒΟΛΑΡΗΣ ΝΙΚΟΛΑΟΣ</w:t>
      </w:r>
    </w:p>
    <w:p w:rsidR="00532C72" w:rsidRDefault="00532C72" w:rsidP="00532C72">
      <w:pPr>
        <w:spacing w:line="360" w:lineRule="auto"/>
      </w:pPr>
      <w:r>
        <w:t xml:space="preserve">ΠΛΟΥΚΟΣ ΚΩΝΣΤΑΝΤΙΝΟΣ </w:t>
      </w:r>
    </w:p>
    <w:p w:rsidR="00532C72" w:rsidRDefault="00532C72" w:rsidP="00532C72">
      <w:pPr>
        <w:spacing w:line="360" w:lineRule="auto"/>
      </w:pPr>
      <w:r>
        <w:t xml:space="preserve">ΠΡΟΒΕΤΖΑΣ ΠΑΝΑΓΙΩΤΗΣ </w:t>
      </w:r>
    </w:p>
    <w:p w:rsidR="00532C72" w:rsidRDefault="00532C72" w:rsidP="00532C72">
      <w:pPr>
        <w:spacing w:line="360" w:lineRule="auto"/>
      </w:pPr>
      <w:r>
        <w:t xml:space="preserve">ΤΑΠΑΝΛΗΣ ΕΥΣΤΡΑΤΙΟΣ </w:t>
      </w:r>
    </w:p>
    <w:p w:rsidR="00532C72" w:rsidRDefault="00532C72" w:rsidP="00532C72">
      <w:pPr>
        <w:spacing w:line="360" w:lineRule="auto"/>
      </w:pPr>
      <w:r>
        <w:t xml:space="preserve">ΤΣΑΧΑΛΗΣ ΘΕΟΔΩΡΟΣ </w:t>
      </w:r>
    </w:p>
    <w:p w:rsidR="00532C72" w:rsidRDefault="00532C72" w:rsidP="00532C72">
      <w:pPr>
        <w:spacing w:line="360" w:lineRule="auto"/>
      </w:pPr>
      <w:r>
        <w:t>ΧΑΡΑΛΑΜΠΟΥΣ ΣΥΜΕΩΝ</w:t>
      </w:r>
    </w:p>
    <w:p w:rsidR="00532C72" w:rsidRDefault="00532C72" w:rsidP="00532C72">
      <w:pPr>
        <w:spacing w:line="360" w:lineRule="auto"/>
      </w:pPr>
      <w:r>
        <w:t xml:space="preserve">ΨΑΝΗΣ ΓΕΩΡΓΙΟΣ </w:t>
      </w:r>
    </w:p>
    <w:p w:rsidR="00532C72" w:rsidRDefault="00532C72" w:rsidP="00532C72">
      <w:pPr>
        <w:spacing w:line="360" w:lineRule="auto"/>
      </w:pPr>
    </w:p>
    <w:p w:rsidR="00532C72" w:rsidRDefault="00532C72" w:rsidP="00532C72">
      <w:pPr>
        <w:spacing w:line="360" w:lineRule="auto"/>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835C4B" w:rsidRDefault="00835C4B" w:rsidP="002F3D37">
      <w:pPr>
        <w:spacing w:line="360" w:lineRule="auto"/>
        <w:jc w:val="center"/>
      </w:pPr>
    </w:p>
    <w:p w:rsidR="00532C72" w:rsidRDefault="00532C72" w:rsidP="002F3D37">
      <w:pPr>
        <w:spacing w:line="360" w:lineRule="auto"/>
        <w:jc w:val="center"/>
      </w:pPr>
      <w:r>
        <w:t>ΣΥΝΔΙΑΣΜΟΣ</w:t>
      </w:r>
    </w:p>
    <w:p w:rsidR="00532C72" w:rsidRPr="002F3D37" w:rsidRDefault="00532C72" w:rsidP="002F3D37">
      <w:pPr>
        <w:spacing w:line="360" w:lineRule="auto"/>
        <w:jc w:val="center"/>
        <w:rPr>
          <w:b/>
        </w:rPr>
      </w:pPr>
      <w:r w:rsidRPr="002F3D37">
        <w:rPr>
          <w:b/>
        </w:rPr>
        <w:t>«ΙΑΤΡΙΚΗ ΕΝΟΤΗΤΑ ΛΕΣΒΟΥ»</w:t>
      </w:r>
    </w:p>
    <w:p w:rsidR="00532C72" w:rsidRPr="002F3D37" w:rsidRDefault="00532C72" w:rsidP="002F3D37">
      <w:pPr>
        <w:spacing w:line="360" w:lineRule="auto"/>
        <w:jc w:val="center"/>
        <w:rPr>
          <w:sz w:val="20"/>
          <w:szCs w:val="20"/>
        </w:rPr>
      </w:pPr>
      <w:r w:rsidRPr="002F3D37">
        <w:rPr>
          <w:sz w:val="20"/>
          <w:szCs w:val="20"/>
        </w:rPr>
        <w:t>ΕΚΛΟΓΕΣ 21</w:t>
      </w:r>
      <w:r w:rsidRPr="002F3D37">
        <w:rPr>
          <w:sz w:val="20"/>
          <w:szCs w:val="20"/>
          <w:vertAlign w:val="superscript"/>
        </w:rPr>
        <w:t>ΗΣ</w:t>
      </w:r>
      <w:r w:rsidRPr="002F3D37">
        <w:rPr>
          <w:sz w:val="20"/>
          <w:szCs w:val="20"/>
        </w:rPr>
        <w:t xml:space="preserve"> ΟΚΤΩΒΡΙΟΥ 2018</w:t>
      </w:r>
    </w:p>
    <w:p w:rsidR="00532C72" w:rsidRDefault="00532C72" w:rsidP="00532C72">
      <w:pPr>
        <w:spacing w:line="360" w:lineRule="auto"/>
      </w:pPr>
    </w:p>
    <w:p w:rsidR="00532C72" w:rsidRDefault="00532C72" w:rsidP="00532C72">
      <w:pPr>
        <w:spacing w:line="360" w:lineRule="auto"/>
      </w:pPr>
    </w:p>
    <w:p w:rsidR="00532C72" w:rsidRPr="00BD39DA" w:rsidRDefault="00532C72" w:rsidP="002F3D37">
      <w:pPr>
        <w:spacing w:line="360" w:lineRule="auto"/>
        <w:jc w:val="center"/>
        <w:rPr>
          <w:b/>
        </w:rPr>
      </w:pPr>
      <w:r w:rsidRPr="00BD39DA">
        <w:rPr>
          <w:b/>
        </w:rPr>
        <w:t>ΨΗΦΟΔΕΛΤΙΟ</w:t>
      </w:r>
    </w:p>
    <w:p w:rsidR="00532C72" w:rsidRDefault="00532C72" w:rsidP="002F3D37">
      <w:pPr>
        <w:spacing w:line="360" w:lineRule="auto"/>
        <w:jc w:val="center"/>
      </w:pPr>
    </w:p>
    <w:p w:rsidR="00532C72" w:rsidRPr="002F3D37" w:rsidRDefault="002F3D37" w:rsidP="002F3D37">
      <w:pPr>
        <w:spacing w:line="360" w:lineRule="auto"/>
        <w:jc w:val="center"/>
        <w:rPr>
          <w:b/>
        </w:rPr>
      </w:pPr>
      <w:r w:rsidRPr="002F3D37">
        <w:rPr>
          <w:b/>
        </w:rPr>
        <w:t>Υποψήφιοι</w:t>
      </w:r>
      <w:r w:rsidR="00532C72" w:rsidRPr="002F3D37">
        <w:rPr>
          <w:b/>
        </w:rPr>
        <w:t xml:space="preserve"> </w:t>
      </w:r>
      <w:r w:rsidRPr="002F3D37">
        <w:rPr>
          <w:b/>
        </w:rPr>
        <w:t>για το Πειθαρχικό Συμβούλιο</w:t>
      </w:r>
    </w:p>
    <w:p w:rsidR="002F3D37" w:rsidRDefault="002F3D37" w:rsidP="00532C72">
      <w:pPr>
        <w:spacing w:line="360" w:lineRule="auto"/>
      </w:pPr>
    </w:p>
    <w:p w:rsidR="002F3D37" w:rsidRPr="002F3D37" w:rsidRDefault="002F3D37" w:rsidP="00532C72">
      <w:pPr>
        <w:spacing w:line="360" w:lineRule="auto"/>
        <w:rPr>
          <w:b/>
        </w:rPr>
      </w:pPr>
      <w:r w:rsidRPr="002F3D37">
        <w:rPr>
          <w:b/>
        </w:rPr>
        <w:t xml:space="preserve">ΠΡΟΕΔΡΟΣ </w:t>
      </w:r>
    </w:p>
    <w:p w:rsidR="002F3D37" w:rsidRDefault="002F3D37" w:rsidP="00532C72">
      <w:pPr>
        <w:spacing w:line="360" w:lineRule="auto"/>
      </w:pPr>
      <w:r>
        <w:t xml:space="preserve">ΠΑΠΑΛΥΣΑΝΔΡΟΥ ΦΩΤΙΟΣ </w:t>
      </w:r>
    </w:p>
    <w:p w:rsidR="002F3D37" w:rsidRDefault="002F3D37" w:rsidP="00532C72">
      <w:pPr>
        <w:spacing w:line="360" w:lineRule="auto"/>
      </w:pPr>
    </w:p>
    <w:p w:rsidR="002F3D37" w:rsidRPr="002F3D37" w:rsidRDefault="002F3D37" w:rsidP="00532C72">
      <w:pPr>
        <w:spacing w:line="360" w:lineRule="auto"/>
        <w:rPr>
          <w:b/>
        </w:rPr>
      </w:pPr>
      <w:r w:rsidRPr="002F3D37">
        <w:rPr>
          <w:b/>
        </w:rPr>
        <w:t xml:space="preserve">ΑΝΤΙΠΡΟΕΔΡΟΣ </w:t>
      </w:r>
    </w:p>
    <w:p w:rsidR="002F3D37" w:rsidRDefault="002F3D37" w:rsidP="00532C72">
      <w:pPr>
        <w:spacing w:line="360" w:lineRule="auto"/>
      </w:pPr>
      <w:r>
        <w:t xml:space="preserve">ΞΕΝΟΥ ΠΑΡΑΣΚΕΥΗ </w:t>
      </w:r>
    </w:p>
    <w:p w:rsidR="002F3D37" w:rsidRDefault="002F3D37" w:rsidP="00532C72">
      <w:pPr>
        <w:spacing w:line="360" w:lineRule="auto"/>
      </w:pPr>
    </w:p>
    <w:p w:rsidR="002F3D37" w:rsidRPr="002F3D37" w:rsidRDefault="002F3D37" w:rsidP="00532C72">
      <w:pPr>
        <w:spacing w:line="360" w:lineRule="auto"/>
        <w:rPr>
          <w:b/>
        </w:rPr>
      </w:pPr>
      <w:r w:rsidRPr="002F3D37">
        <w:rPr>
          <w:b/>
        </w:rPr>
        <w:t xml:space="preserve">ΜΕΛΗ </w:t>
      </w:r>
    </w:p>
    <w:p w:rsidR="002F3D37" w:rsidRDefault="002F3D37" w:rsidP="00532C72">
      <w:pPr>
        <w:spacing w:line="360" w:lineRule="auto"/>
      </w:pPr>
      <w:r>
        <w:t>ΑΜΠΤΕΛ – ΚΑΝΤΕΡ ΜΟΥΣΤΑΦΑ</w:t>
      </w:r>
    </w:p>
    <w:p w:rsidR="002F3D37" w:rsidRDefault="002F3D37" w:rsidP="00532C72">
      <w:pPr>
        <w:spacing w:line="360" w:lineRule="auto"/>
      </w:pPr>
      <w:r>
        <w:t xml:space="preserve">ΑΝΔΡΟΝΙΚΟΣ ΠΑΝΑΓΙΩΤΗΣ </w:t>
      </w:r>
    </w:p>
    <w:p w:rsidR="002F3D37" w:rsidRDefault="002F3D37" w:rsidP="00532C72">
      <w:pPr>
        <w:spacing w:line="360" w:lineRule="auto"/>
      </w:pPr>
      <w:r>
        <w:t xml:space="preserve">ΚΟΡΟΒΕΣΗ ΝΙΚΟΛΕΤΤΑ </w:t>
      </w:r>
    </w:p>
    <w:p w:rsidR="002F3D37" w:rsidRDefault="002F3D37" w:rsidP="00532C72">
      <w:pPr>
        <w:spacing w:line="360" w:lineRule="auto"/>
      </w:pPr>
      <w:r>
        <w:t xml:space="preserve">ΚΟΥΣΚΟΣ ΕΥΣΤΡΑΤΙΟΣ </w:t>
      </w:r>
    </w:p>
    <w:p w:rsidR="002F3D37" w:rsidRDefault="002F3D37" w:rsidP="00532C72">
      <w:pPr>
        <w:spacing w:line="360" w:lineRule="auto"/>
      </w:pPr>
      <w:r>
        <w:t xml:space="preserve">ΚΡΑΒΒΑΡΙΤΗΣ ΗΛΙΑΣ </w:t>
      </w:r>
    </w:p>
    <w:p w:rsidR="002F3D37" w:rsidRDefault="002F3D37" w:rsidP="00532C72">
      <w:pPr>
        <w:spacing w:line="360" w:lineRule="auto"/>
      </w:pPr>
      <w:r>
        <w:t xml:space="preserve">ΜΑΡΙΟΛΑΣ ΓΕΩΡΓΙΟΣ </w:t>
      </w:r>
    </w:p>
    <w:p w:rsidR="002F3D37" w:rsidRDefault="002F3D37" w:rsidP="00532C72">
      <w:pPr>
        <w:spacing w:line="360" w:lineRule="auto"/>
      </w:pPr>
      <w:r>
        <w:t>ΝΟΥΣΙΑΣ ΘΕΟΔΩΡΟΣ</w:t>
      </w:r>
    </w:p>
    <w:p w:rsidR="002F3D37" w:rsidRDefault="002F3D37" w:rsidP="00532C72">
      <w:pPr>
        <w:spacing w:line="360" w:lineRule="auto"/>
      </w:pPr>
      <w:r>
        <w:t>ΠΑΝΣΕΛΗΝΑ ΜΑΡΙΑ</w:t>
      </w:r>
    </w:p>
    <w:p w:rsidR="002F3D37" w:rsidRDefault="002F3D37" w:rsidP="00532C72">
      <w:pPr>
        <w:spacing w:line="360" w:lineRule="auto"/>
      </w:pPr>
      <w:r>
        <w:t>ΠΕΤΡΕΛΛΗΣ ΒΑΣΙΛΕΙΟΣ</w:t>
      </w:r>
    </w:p>
    <w:p w:rsidR="002F3D37" w:rsidRDefault="002F3D37" w:rsidP="00532C72">
      <w:pPr>
        <w:spacing w:line="360" w:lineRule="auto"/>
      </w:pPr>
      <w:r>
        <w:t>ΤΟΥΡΒΑΛΗΣ ΕΥΑΓΓΕΛΟΣ</w:t>
      </w: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2F3D37">
      <w:pPr>
        <w:spacing w:line="360" w:lineRule="auto"/>
        <w:jc w:val="center"/>
      </w:pPr>
      <w:r>
        <w:t>ΣΥΝΔΙΑΣΜΟΣ</w:t>
      </w:r>
    </w:p>
    <w:p w:rsidR="002F3D37" w:rsidRPr="002F3D37" w:rsidRDefault="002F3D37" w:rsidP="002F3D37">
      <w:pPr>
        <w:spacing w:line="360" w:lineRule="auto"/>
        <w:jc w:val="center"/>
        <w:rPr>
          <w:b/>
        </w:rPr>
      </w:pPr>
      <w:r w:rsidRPr="002F3D37">
        <w:rPr>
          <w:b/>
        </w:rPr>
        <w:t>«ΙΑΤΡΙΚΗ ΕΝΟΤΗΤΑ ΛΕΣΒΟΥ»</w:t>
      </w:r>
    </w:p>
    <w:p w:rsidR="002F3D37" w:rsidRPr="002F3D37" w:rsidRDefault="002F3D37" w:rsidP="002F3D37">
      <w:pPr>
        <w:spacing w:line="360" w:lineRule="auto"/>
        <w:jc w:val="center"/>
        <w:rPr>
          <w:sz w:val="20"/>
          <w:szCs w:val="20"/>
        </w:rPr>
      </w:pPr>
      <w:r w:rsidRPr="002F3D37">
        <w:rPr>
          <w:sz w:val="20"/>
          <w:szCs w:val="20"/>
        </w:rPr>
        <w:t>ΕΚΛΟΓΕΣ 21</w:t>
      </w:r>
      <w:r w:rsidRPr="002F3D37">
        <w:rPr>
          <w:sz w:val="20"/>
          <w:szCs w:val="20"/>
          <w:vertAlign w:val="superscript"/>
        </w:rPr>
        <w:t>ΗΣ</w:t>
      </w:r>
      <w:r w:rsidRPr="002F3D37">
        <w:rPr>
          <w:sz w:val="20"/>
          <w:szCs w:val="20"/>
        </w:rPr>
        <w:t xml:space="preserve"> ΟΚΤΩΒΡΙΟΥ 2018</w:t>
      </w:r>
    </w:p>
    <w:p w:rsidR="002F3D37" w:rsidRDefault="002F3D37" w:rsidP="00532C72">
      <w:pPr>
        <w:spacing w:line="360" w:lineRule="auto"/>
      </w:pPr>
    </w:p>
    <w:p w:rsidR="002F3D37" w:rsidRDefault="002F3D37" w:rsidP="002F3D37">
      <w:pPr>
        <w:spacing w:line="360" w:lineRule="auto"/>
        <w:jc w:val="center"/>
      </w:pPr>
      <w:r>
        <w:t>ΨΗΦΟΔΕΛΤΙΟ</w:t>
      </w:r>
    </w:p>
    <w:p w:rsidR="002F3D37" w:rsidRDefault="002F3D37" w:rsidP="00532C72">
      <w:pPr>
        <w:spacing w:line="360" w:lineRule="auto"/>
      </w:pPr>
    </w:p>
    <w:p w:rsidR="002F3D37" w:rsidRPr="002F3D37" w:rsidRDefault="00BD39DA" w:rsidP="002F3D37">
      <w:pPr>
        <w:spacing w:line="360" w:lineRule="auto"/>
        <w:jc w:val="center"/>
        <w:rPr>
          <w:b/>
        </w:rPr>
      </w:pPr>
      <w:r>
        <w:rPr>
          <w:b/>
        </w:rPr>
        <w:t xml:space="preserve">Εκπρόσωποι </w:t>
      </w:r>
      <w:r w:rsidR="002F3D37" w:rsidRPr="002F3D37">
        <w:rPr>
          <w:b/>
        </w:rPr>
        <w:t xml:space="preserve"> </w:t>
      </w:r>
      <w:r>
        <w:rPr>
          <w:b/>
        </w:rPr>
        <w:t>σ</w:t>
      </w:r>
      <w:r w:rsidR="002F3D37" w:rsidRPr="002F3D37">
        <w:rPr>
          <w:b/>
        </w:rPr>
        <w:t>τον Πανελλήνιο Ιατρικό Σύλλογο</w:t>
      </w:r>
    </w:p>
    <w:p w:rsidR="002F3D37" w:rsidRDefault="002F3D37" w:rsidP="00532C72">
      <w:pPr>
        <w:spacing w:line="360" w:lineRule="auto"/>
      </w:pPr>
    </w:p>
    <w:p w:rsidR="002F3D37" w:rsidRDefault="002F3D37" w:rsidP="00532C72">
      <w:pPr>
        <w:spacing w:line="360" w:lineRule="auto"/>
      </w:pPr>
      <w:r>
        <w:t>ΑΜΠΑΤΖΗΣ ΠΟΛΥΔΩΡΟΣ</w:t>
      </w:r>
    </w:p>
    <w:p w:rsidR="002F3D37" w:rsidRDefault="002F3D37" w:rsidP="00532C72">
      <w:pPr>
        <w:spacing w:line="360" w:lineRule="auto"/>
      </w:pPr>
      <w:r>
        <w:t xml:space="preserve">ΑΝΙΤΣΑΚΗΣ ΧΑΡΑΛΑΜΠΟΣ </w:t>
      </w:r>
    </w:p>
    <w:p w:rsidR="002F3D37" w:rsidRDefault="002F3D37" w:rsidP="00532C72">
      <w:pPr>
        <w:spacing w:line="360" w:lineRule="auto"/>
      </w:pPr>
      <w:r>
        <w:t>ΘΕΟΔΩΡΟΥ ΧΡΙΣΤΟΦΟΡΟΣ</w:t>
      </w:r>
    </w:p>
    <w:p w:rsidR="002F3D37" w:rsidRDefault="002F3D37" w:rsidP="00532C72">
      <w:pPr>
        <w:spacing w:line="360" w:lineRule="auto"/>
      </w:pPr>
      <w:r>
        <w:t xml:space="preserve">ΘΕΣΟΔΟΣΙΟΥ ΠΑΝΑΓΙΩΤΗΣ </w:t>
      </w: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532C72">
      <w:pPr>
        <w:spacing w:line="360" w:lineRule="auto"/>
      </w:pPr>
    </w:p>
    <w:p w:rsidR="002F3D37" w:rsidRDefault="002F3D37" w:rsidP="004A229F">
      <w:pPr>
        <w:spacing w:line="360" w:lineRule="auto"/>
        <w:jc w:val="center"/>
      </w:pPr>
      <w:r>
        <w:t>ΣΥΝΔΙΑΣΜΟΣ</w:t>
      </w:r>
    </w:p>
    <w:p w:rsidR="002F3D37" w:rsidRPr="004A229F" w:rsidRDefault="004A229F" w:rsidP="004A229F">
      <w:pPr>
        <w:spacing w:line="360" w:lineRule="auto"/>
        <w:jc w:val="center"/>
        <w:rPr>
          <w:b/>
        </w:rPr>
      </w:pPr>
      <w:r>
        <w:rPr>
          <w:b/>
        </w:rPr>
        <w:t>«</w:t>
      </w:r>
      <w:r w:rsidR="002F3D37" w:rsidRPr="004A229F">
        <w:rPr>
          <w:b/>
        </w:rPr>
        <w:t>ΙΑΤΡΙΚΗ ΕΝΟΤΗΤΑ ΛΕΣΒΟΥ</w:t>
      </w:r>
      <w:r>
        <w:rPr>
          <w:b/>
        </w:rPr>
        <w:t>»</w:t>
      </w:r>
    </w:p>
    <w:p w:rsidR="002F3D37" w:rsidRPr="004A229F" w:rsidRDefault="002F3D37" w:rsidP="004A229F">
      <w:pPr>
        <w:spacing w:line="360" w:lineRule="auto"/>
        <w:jc w:val="center"/>
        <w:rPr>
          <w:sz w:val="20"/>
          <w:szCs w:val="20"/>
        </w:rPr>
      </w:pPr>
      <w:r w:rsidRPr="004A229F">
        <w:rPr>
          <w:sz w:val="20"/>
          <w:szCs w:val="20"/>
        </w:rPr>
        <w:t>ΕΚΛΟΓΕΣ 21</w:t>
      </w:r>
      <w:r w:rsidRPr="004A229F">
        <w:rPr>
          <w:sz w:val="20"/>
          <w:szCs w:val="20"/>
          <w:vertAlign w:val="superscript"/>
        </w:rPr>
        <w:t>ΗΣ</w:t>
      </w:r>
      <w:r w:rsidRPr="004A229F">
        <w:rPr>
          <w:sz w:val="20"/>
          <w:szCs w:val="20"/>
        </w:rPr>
        <w:t xml:space="preserve"> ΟΚΤΩΒΡΙΟΥ 2018</w:t>
      </w:r>
    </w:p>
    <w:p w:rsidR="002F3D37" w:rsidRDefault="002F3D37" w:rsidP="00532C72">
      <w:pPr>
        <w:spacing w:line="360" w:lineRule="auto"/>
      </w:pPr>
    </w:p>
    <w:p w:rsidR="002F3D37" w:rsidRPr="004A229F" w:rsidRDefault="004A229F" w:rsidP="004A229F">
      <w:pPr>
        <w:spacing w:line="360" w:lineRule="auto"/>
        <w:jc w:val="center"/>
        <w:rPr>
          <w:b/>
        </w:rPr>
      </w:pPr>
      <w:r w:rsidRPr="004A229F">
        <w:rPr>
          <w:b/>
        </w:rPr>
        <w:t>Υποψήφιοι</w:t>
      </w:r>
      <w:r w:rsidR="002F3D37" w:rsidRPr="004A229F">
        <w:rPr>
          <w:b/>
        </w:rPr>
        <w:t xml:space="preserve"> για την </w:t>
      </w:r>
      <w:r w:rsidRPr="004A229F">
        <w:rPr>
          <w:b/>
        </w:rPr>
        <w:t>Εξελεγκτική</w:t>
      </w:r>
      <w:r w:rsidR="002F3D37" w:rsidRPr="004A229F">
        <w:rPr>
          <w:b/>
        </w:rPr>
        <w:t xml:space="preserve"> </w:t>
      </w:r>
      <w:r w:rsidRPr="004A229F">
        <w:rPr>
          <w:b/>
        </w:rPr>
        <w:t>Επιτροπή</w:t>
      </w:r>
    </w:p>
    <w:p w:rsidR="002F3D37" w:rsidRDefault="002F3D37" w:rsidP="00532C72">
      <w:pPr>
        <w:spacing w:line="360" w:lineRule="auto"/>
      </w:pPr>
    </w:p>
    <w:p w:rsidR="004A229F" w:rsidRDefault="004A229F" w:rsidP="00532C72">
      <w:pPr>
        <w:spacing w:line="360" w:lineRule="auto"/>
      </w:pPr>
      <w:r>
        <w:t xml:space="preserve">ΒΑΡΒΑΓΙΑΝΝΗΣ ΔΗΜΗΤΡΙΟΣ </w:t>
      </w:r>
    </w:p>
    <w:p w:rsidR="004A229F" w:rsidRDefault="004A229F" w:rsidP="00532C72">
      <w:pPr>
        <w:spacing w:line="360" w:lineRule="auto"/>
      </w:pPr>
      <w:r>
        <w:t xml:space="preserve">ΓΕΩΡΓΑΝΤΕΛΛΗΣ ΔΗΜΗΤΡΙΟΣ </w:t>
      </w:r>
    </w:p>
    <w:p w:rsidR="004A229F" w:rsidRDefault="004A229F" w:rsidP="00532C72">
      <w:pPr>
        <w:spacing w:line="360" w:lineRule="auto"/>
      </w:pPr>
      <w:r>
        <w:t>ΖΑΦΕΙΡΙΟΥ ΑΦΡΟΔΙΤΗ</w:t>
      </w:r>
    </w:p>
    <w:p w:rsidR="004A229F" w:rsidRDefault="004A229F" w:rsidP="00532C72">
      <w:pPr>
        <w:spacing w:line="360" w:lineRule="auto"/>
      </w:pPr>
      <w:r>
        <w:t xml:space="preserve">ΚΡΕΤΖΑΣ ΔΗΜΗΤΡΙΟΣ  </w:t>
      </w:r>
    </w:p>
    <w:p w:rsidR="004A229F" w:rsidRDefault="004A229F" w:rsidP="00532C72">
      <w:pPr>
        <w:spacing w:line="360" w:lineRule="auto"/>
      </w:pPr>
      <w:r>
        <w:t>ΜΑΚΡΗ ΕΛΕΝΗ</w:t>
      </w:r>
    </w:p>
    <w:p w:rsidR="004A229F" w:rsidRDefault="004A229F" w:rsidP="00532C72">
      <w:pPr>
        <w:spacing w:line="360" w:lineRule="auto"/>
      </w:pPr>
      <w:r>
        <w:t xml:space="preserve">ΡΑΛΛΙΔΗΣ ΜΑΡΣΕΛΟΣ </w:t>
      </w: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4A229F">
      <w:pPr>
        <w:spacing w:line="360" w:lineRule="auto"/>
        <w:jc w:val="center"/>
      </w:pPr>
      <w:r>
        <w:t>ΣΥΝΔΙΑΣΜΟΣ</w:t>
      </w:r>
    </w:p>
    <w:p w:rsidR="004A229F" w:rsidRPr="004A229F" w:rsidRDefault="004A229F" w:rsidP="004A229F">
      <w:pPr>
        <w:spacing w:line="360" w:lineRule="auto"/>
        <w:jc w:val="center"/>
        <w:rPr>
          <w:b/>
        </w:rPr>
      </w:pPr>
      <w:r w:rsidRPr="004A229F">
        <w:rPr>
          <w:b/>
        </w:rPr>
        <w:t>«ΕΝΩΤΙΚΟ ΚΙΝΗΜΑ ΓΙΑ ΤΗΝ ΑΝΑΤΡΟΠΗ (Ε.Κ.Α.)</w:t>
      </w:r>
    </w:p>
    <w:p w:rsidR="004A229F" w:rsidRPr="004A229F" w:rsidRDefault="004A229F" w:rsidP="004A229F">
      <w:pPr>
        <w:spacing w:line="360" w:lineRule="auto"/>
        <w:jc w:val="center"/>
        <w:rPr>
          <w:sz w:val="20"/>
          <w:szCs w:val="20"/>
        </w:rPr>
      </w:pPr>
      <w:r w:rsidRPr="004A229F">
        <w:rPr>
          <w:sz w:val="20"/>
          <w:szCs w:val="20"/>
        </w:rPr>
        <w:t>ΕΚΛΟΓΕΣ 21</w:t>
      </w:r>
      <w:r w:rsidRPr="004A229F">
        <w:rPr>
          <w:sz w:val="20"/>
          <w:szCs w:val="20"/>
          <w:vertAlign w:val="superscript"/>
        </w:rPr>
        <w:t>ΗΣ</w:t>
      </w:r>
      <w:r w:rsidRPr="004A229F">
        <w:rPr>
          <w:sz w:val="20"/>
          <w:szCs w:val="20"/>
        </w:rPr>
        <w:t xml:space="preserve"> ΟΚΤΩΒΡΙΟΥ 2018</w:t>
      </w:r>
    </w:p>
    <w:p w:rsidR="004A229F" w:rsidRDefault="004A229F" w:rsidP="00532C72">
      <w:pPr>
        <w:spacing w:line="360" w:lineRule="auto"/>
      </w:pPr>
    </w:p>
    <w:p w:rsidR="004A229F" w:rsidRPr="004A229F" w:rsidRDefault="004A229F" w:rsidP="004A229F">
      <w:pPr>
        <w:spacing w:line="360" w:lineRule="auto"/>
        <w:jc w:val="center"/>
        <w:rPr>
          <w:b/>
        </w:rPr>
      </w:pPr>
      <w:r w:rsidRPr="004A229F">
        <w:rPr>
          <w:b/>
        </w:rPr>
        <w:t>ΨΗΦΟΔΕΛΤΙΟ</w:t>
      </w:r>
    </w:p>
    <w:p w:rsidR="004A229F" w:rsidRPr="004A229F" w:rsidRDefault="00BD39DA" w:rsidP="004A229F">
      <w:pPr>
        <w:spacing w:line="360" w:lineRule="auto"/>
        <w:jc w:val="center"/>
        <w:rPr>
          <w:b/>
        </w:rPr>
      </w:pPr>
      <w:r w:rsidRPr="004A229F">
        <w:rPr>
          <w:b/>
        </w:rPr>
        <w:t>Υποψήφιοι</w:t>
      </w:r>
      <w:r w:rsidR="004A229F" w:rsidRPr="004A229F">
        <w:rPr>
          <w:b/>
        </w:rPr>
        <w:t xml:space="preserve"> για το </w:t>
      </w:r>
      <w:r w:rsidRPr="004A229F">
        <w:rPr>
          <w:b/>
        </w:rPr>
        <w:t>Διοικητικό</w:t>
      </w:r>
      <w:r w:rsidR="004A229F" w:rsidRPr="004A229F">
        <w:rPr>
          <w:b/>
        </w:rPr>
        <w:t xml:space="preserve"> </w:t>
      </w:r>
      <w:r w:rsidRPr="004A229F">
        <w:rPr>
          <w:b/>
        </w:rPr>
        <w:t>Συμβούλιο</w:t>
      </w:r>
    </w:p>
    <w:p w:rsidR="004A229F" w:rsidRDefault="004A229F" w:rsidP="00532C72">
      <w:pPr>
        <w:spacing w:line="360" w:lineRule="auto"/>
      </w:pPr>
    </w:p>
    <w:p w:rsidR="004A229F" w:rsidRDefault="004A229F" w:rsidP="00532C72">
      <w:pPr>
        <w:spacing w:line="360" w:lineRule="auto"/>
      </w:pPr>
      <w:r>
        <w:t>ΓΕΩΡΓΙΟΥ ΑΧΙΛΛΕΥΣ</w:t>
      </w:r>
    </w:p>
    <w:p w:rsidR="004A229F" w:rsidRDefault="004A229F" w:rsidP="00532C72">
      <w:pPr>
        <w:spacing w:line="360" w:lineRule="auto"/>
      </w:pPr>
      <w:r>
        <w:t xml:space="preserve">ΖΑΜΠΡΑΣ ΧΡΗΣΤΟΣ – ΑΛΕΞΑΝΔΡΟΣ </w:t>
      </w:r>
    </w:p>
    <w:p w:rsidR="004A229F" w:rsidRDefault="004A229F" w:rsidP="00532C72">
      <w:pPr>
        <w:spacing w:line="360" w:lineRule="auto"/>
      </w:pPr>
      <w:r>
        <w:t>ΚΑΛΑΜΑΤΑ ΑΘΗΝΑ</w:t>
      </w:r>
    </w:p>
    <w:p w:rsidR="004A229F" w:rsidRDefault="004A229F" w:rsidP="00532C72">
      <w:pPr>
        <w:spacing w:line="360" w:lineRule="auto"/>
      </w:pPr>
      <w:r>
        <w:t>ΜΑΖΗ ΚΩΝΣΤΑΝΤΙΝΑ</w:t>
      </w:r>
    </w:p>
    <w:p w:rsidR="004A229F" w:rsidRDefault="004A229F" w:rsidP="00532C72">
      <w:pPr>
        <w:spacing w:line="360" w:lineRule="auto"/>
      </w:pPr>
      <w:r>
        <w:t xml:space="preserve">ΜΑΡΙΝΟΣ ΝΙΚΟΛΑΟΣ </w:t>
      </w:r>
    </w:p>
    <w:p w:rsidR="004A229F" w:rsidRDefault="004A229F" w:rsidP="00532C72">
      <w:pPr>
        <w:spacing w:line="360" w:lineRule="auto"/>
      </w:pPr>
      <w:r>
        <w:t>ΠΑΠΑΔΟΠΟΥΛΟΣ ΑΝΑΣΤΑΣΙΟΣ</w:t>
      </w:r>
    </w:p>
    <w:p w:rsidR="004A229F" w:rsidRDefault="004A229F" w:rsidP="00532C72">
      <w:pPr>
        <w:spacing w:line="360" w:lineRule="auto"/>
      </w:pPr>
      <w:r>
        <w:t>ΠΑΥΛΗΣ ΕΥΣΤΡΑΤΙΟΣ</w:t>
      </w:r>
    </w:p>
    <w:p w:rsidR="004A229F" w:rsidRDefault="004A229F" w:rsidP="00532C72">
      <w:pPr>
        <w:spacing w:line="360" w:lineRule="auto"/>
      </w:pPr>
      <w:r>
        <w:t xml:space="preserve">ΤΣΙΜΑΡΑ ΑΙΚΑΤΕΡΙΝΗ </w:t>
      </w: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BD39DA">
      <w:pPr>
        <w:spacing w:line="360" w:lineRule="auto"/>
        <w:jc w:val="center"/>
      </w:pPr>
      <w:r>
        <w:t>ΣΥΝΔΙΑΣΜΟΣ</w:t>
      </w:r>
    </w:p>
    <w:p w:rsidR="004A229F" w:rsidRPr="00BD39DA" w:rsidRDefault="00BD39DA" w:rsidP="00BD39DA">
      <w:pPr>
        <w:spacing w:line="360" w:lineRule="auto"/>
        <w:jc w:val="center"/>
        <w:rPr>
          <w:b/>
        </w:rPr>
      </w:pPr>
      <w:r w:rsidRPr="00BD39DA">
        <w:rPr>
          <w:b/>
        </w:rPr>
        <w:t>«</w:t>
      </w:r>
      <w:r w:rsidR="004A229F" w:rsidRPr="00BD39DA">
        <w:rPr>
          <w:b/>
        </w:rPr>
        <w:t>ΕΝΩΤΙΚΟ ΚΙΝΗΜΑ ΓΙΑ ΤΗΝ ΑΝΑΤΡΟΠΗ (Ε.Κ.Α.)</w:t>
      </w:r>
      <w:r w:rsidRPr="00BD39DA">
        <w:rPr>
          <w:b/>
        </w:rPr>
        <w:t>»</w:t>
      </w:r>
    </w:p>
    <w:p w:rsidR="004A229F" w:rsidRPr="00BD39DA" w:rsidRDefault="004A229F" w:rsidP="00BD39DA">
      <w:pPr>
        <w:spacing w:line="360" w:lineRule="auto"/>
        <w:jc w:val="center"/>
        <w:rPr>
          <w:sz w:val="20"/>
          <w:szCs w:val="20"/>
        </w:rPr>
      </w:pPr>
      <w:r w:rsidRPr="00BD39DA">
        <w:rPr>
          <w:sz w:val="20"/>
          <w:szCs w:val="20"/>
        </w:rPr>
        <w:t>ΕΚΛΟΓΕΣ 21</w:t>
      </w:r>
      <w:r w:rsidRPr="00BD39DA">
        <w:rPr>
          <w:sz w:val="20"/>
          <w:szCs w:val="20"/>
          <w:vertAlign w:val="superscript"/>
        </w:rPr>
        <w:t>ΗΣ</w:t>
      </w:r>
      <w:r w:rsidRPr="00BD39DA">
        <w:rPr>
          <w:sz w:val="20"/>
          <w:szCs w:val="20"/>
        </w:rPr>
        <w:t xml:space="preserve"> ΟΚΤΩΒΡΙΟΥ 2018</w:t>
      </w:r>
    </w:p>
    <w:p w:rsidR="004A229F" w:rsidRDefault="004A229F" w:rsidP="00532C72">
      <w:pPr>
        <w:spacing w:line="360" w:lineRule="auto"/>
      </w:pPr>
    </w:p>
    <w:p w:rsidR="004A229F" w:rsidRPr="00BD39DA" w:rsidRDefault="004A229F" w:rsidP="00BD39DA">
      <w:pPr>
        <w:spacing w:line="360" w:lineRule="auto"/>
        <w:jc w:val="center"/>
        <w:rPr>
          <w:b/>
        </w:rPr>
      </w:pPr>
      <w:r w:rsidRPr="00BD39DA">
        <w:rPr>
          <w:b/>
        </w:rPr>
        <w:t>ΨΗΦΟΔΕΛΤΙΟ</w:t>
      </w:r>
    </w:p>
    <w:p w:rsidR="004A229F" w:rsidRPr="00BD39DA" w:rsidRDefault="00BD39DA" w:rsidP="00BD39DA">
      <w:pPr>
        <w:spacing w:line="360" w:lineRule="auto"/>
        <w:jc w:val="center"/>
        <w:rPr>
          <w:b/>
        </w:rPr>
      </w:pPr>
      <w:r>
        <w:rPr>
          <w:b/>
        </w:rPr>
        <w:t>Εκπρόσωποι σ</w:t>
      </w:r>
      <w:r w:rsidR="004A229F" w:rsidRPr="00BD39DA">
        <w:rPr>
          <w:b/>
        </w:rPr>
        <w:t xml:space="preserve">τον </w:t>
      </w:r>
      <w:r w:rsidRPr="00BD39DA">
        <w:rPr>
          <w:b/>
        </w:rPr>
        <w:t>Πανελλήνιο</w:t>
      </w:r>
      <w:r w:rsidR="004A229F" w:rsidRPr="00BD39DA">
        <w:rPr>
          <w:b/>
        </w:rPr>
        <w:t xml:space="preserve"> </w:t>
      </w:r>
      <w:r w:rsidRPr="00BD39DA">
        <w:rPr>
          <w:b/>
        </w:rPr>
        <w:t>Ιατρικό</w:t>
      </w:r>
      <w:r w:rsidR="004A229F" w:rsidRPr="00BD39DA">
        <w:rPr>
          <w:b/>
        </w:rPr>
        <w:t xml:space="preserve"> </w:t>
      </w:r>
      <w:r w:rsidRPr="00BD39DA">
        <w:rPr>
          <w:b/>
        </w:rPr>
        <w:t>Σύλλογο</w:t>
      </w:r>
    </w:p>
    <w:p w:rsidR="004A229F" w:rsidRDefault="004A229F" w:rsidP="00532C72">
      <w:pPr>
        <w:spacing w:line="360" w:lineRule="auto"/>
      </w:pPr>
    </w:p>
    <w:p w:rsidR="00BD39DA" w:rsidRDefault="00BD39DA" w:rsidP="00532C72">
      <w:pPr>
        <w:spacing w:line="360" w:lineRule="auto"/>
      </w:pPr>
      <w:r>
        <w:t xml:space="preserve">ΓΕΩΡΓΙΟΥ ΑΧΙΛΛΕΥΣ </w:t>
      </w:r>
    </w:p>
    <w:p w:rsidR="00BD39DA" w:rsidRDefault="00BD39DA" w:rsidP="00532C72">
      <w:pPr>
        <w:spacing w:line="360" w:lineRule="auto"/>
      </w:pPr>
      <w:r>
        <w:t>ΖΑΜΠΡΑΣ ΧΡΗΣΤΟΣ – ΑΛΕΞΑΝΔΡΟΣ</w:t>
      </w:r>
    </w:p>
    <w:p w:rsidR="00BD39DA" w:rsidRDefault="00BD39DA" w:rsidP="00532C72">
      <w:pPr>
        <w:spacing w:line="360" w:lineRule="auto"/>
      </w:pPr>
      <w:r>
        <w:t xml:space="preserve">ΜΑΖΗ ΚΩΝΣΤΑΝΤΙΝΑ </w:t>
      </w:r>
    </w:p>
    <w:p w:rsidR="00BD39DA" w:rsidRDefault="00BD39DA" w:rsidP="00532C72">
      <w:pPr>
        <w:spacing w:line="360" w:lineRule="auto"/>
      </w:pPr>
      <w:r>
        <w:t>ΠΑΠΑΔΟΠΟΥΛΟΣ ΑΝΑΣΤΑΣΙΟΣ</w:t>
      </w:r>
    </w:p>
    <w:p w:rsidR="00BD39DA" w:rsidRDefault="00BD39DA" w:rsidP="00532C72">
      <w:pPr>
        <w:spacing w:line="360" w:lineRule="auto"/>
      </w:pPr>
      <w:r>
        <w:t>ΠΑΥΛΗΣ ΕΥΣΤΡΑΤΙΟΣ</w:t>
      </w:r>
    </w:p>
    <w:p w:rsidR="00BD39DA" w:rsidRDefault="00BD39DA" w:rsidP="00532C72">
      <w:pPr>
        <w:spacing w:line="360" w:lineRule="auto"/>
      </w:pPr>
      <w:r>
        <w:t>ΤΣΙΜΑΡΑ ΑΙΚΑΤΕΡΙΝΗ</w:t>
      </w: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4A229F" w:rsidRDefault="004A229F" w:rsidP="00532C72">
      <w:pPr>
        <w:spacing w:line="360" w:lineRule="auto"/>
      </w:pPr>
    </w:p>
    <w:p w:rsidR="00BD39DA" w:rsidRDefault="00BD39DA" w:rsidP="00532C72">
      <w:pPr>
        <w:spacing w:line="360" w:lineRule="auto"/>
      </w:pPr>
    </w:p>
    <w:p w:rsidR="00BD39DA" w:rsidRPr="00BD39DA" w:rsidRDefault="00BD39DA" w:rsidP="00BD39DA">
      <w:pPr>
        <w:spacing w:line="360" w:lineRule="auto"/>
        <w:jc w:val="center"/>
        <w:rPr>
          <w:b/>
        </w:rPr>
      </w:pPr>
      <w:r w:rsidRPr="00BD39DA">
        <w:rPr>
          <w:b/>
        </w:rPr>
        <w:lastRenderedPageBreak/>
        <w:t>ΣΥΝΔΙΑΣΜΟΣ</w:t>
      </w:r>
    </w:p>
    <w:p w:rsidR="00BD39DA" w:rsidRPr="00BD39DA" w:rsidRDefault="00BD39DA" w:rsidP="00BD39DA">
      <w:pPr>
        <w:spacing w:line="360" w:lineRule="auto"/>
        <w:jc w:val="center"/>
        <w:rPr>
          <w:b/>
        </w:rPr>
      </w:pPr>
      <w:r w:rsidRPr="00BD39DA">
        <w:rPr>
          <w:b/>
        </w:rPr>
        <w:t>«ΔΗΜΟΚΡΑΤΙΚΗ ΠΑΝΕΠΙΣΤΗΜΟΝΙΚΗ ΚΙΝΗΣΗ (ΔΗΠΑΚ)</w:t>
      </w:r>
    </w:p>
    <w:p w:rsidR="00BD39DA" w:rsidRPr="00BD39DA" w:rsidRDefault="00BD39DA" w:rsidP="00BD39DA">
      <w:pPr>
        <w:spacing w:line="360" w:lineRule="auto"/>
        <w:jc w:val="center"/>
        <w:rPr>
          <w:sz w:val="20"/>
          <w:szCs w:val="20"/>
        </w:rPr>
      </w:pPr>
      <w:r w:rsidRPr="00BD39DA">
        <w:rPr>
          <w:sz w:val="20"/>
          <w:szCs w:val="20"/>
        </w:rPr>
        <w:t>ΕΚΛΟΓΕΣ 21</w:t>
      </w:r>
      <w:r w:rsidRPr="00BD39DA">
        <w:rPr>
          <w:sz w:val="20"/>
          <w:szCs w:val="20"/>
          <w:vertAlign w:val="superscript"/>
        </w:rPr>
        <w:t>ΗΣ</w:t>
      </w:r>
      <w:r w:rsidRPr="00BD39DA">
        <w:rPr>
          <w:sz w:val="20"/>
          <w:szCs w:val="20"/>
        </w:rPr>
        <w:t xml:space="preserve"> ΟΚΤΩΒΡΙΟΥ 2018</w:t>
      </w:r>
    </w:p>
    <w:p w:rsidR="00BD39DA" w:rsidRDefault="00BD39DA" w:rsidP="00532C72">
      <w:pPr>
        <w:spacing w:line="360" w:lineRule="auto"/>
      </w:pPr>
    </w:p>
    <w:p w:rsidR="00BD39DA" w:rsidRPr="00BD39DA" w:rsidRDefault="00BD39DA" w:rsidP="00BD39DA">
      <w:pPr>
        <w:spacing w:line="360" w:lineRule="auto"/>
        <w:jc w:val="center"/>
        <w:rPr>
          <w:b/>
        </w:rPr>
      </w:pPr>
    </w:p>
    <w:p w:rsidR="00BD39DA" w:rsidRPr="00BD39DA" w:rsidRDefault="00BD39DA" w:rsidP="00BD39DA">
      <w:pPr>
        <w:spacing w:line="360" w:lineRule="auto"/>
        <w:jc w:val="center"/>
        <w:rPr>
          <w:b/>
        </w:rPr>
      </w:pPr>
      <w:r w:rsidRPr="00BD39DA">
        <w:rPr>
          <w:b/>
        </w:rPr>
        <w:t>ΨΗΦΟΔΕΛΤΙΟ</w:t>
      </w:r>
    </w:p>
    <w:p w:rsidR="00BD39DA" w:rsidRPr="00BD39DA" w:rsidRDefault="00BD39DA" w:rsidP="00BD39DA">
      <w:pPr>
        <w:spacing w:line="360" w:lineRule="auto"/>
        <w:jc w:val="center"/>
        <w:rPr>
          <w:b/>
        </w:rPr>
      </w:pPr>
      <w:r w:rsidRPr="00BD39DA">
        <w:rPr>
          <w:b/>
        </w:rPr>
        <w:t>Υποψήφιοι για το Διοικητικό Συμβούλιο</w:t>
      </w:r>
    </w:p>
    <w:p w:rsidR="00BD39DA" w:rsidRPr="00BD39DA" w:rsidRDefault="00BD39DA" w:rsidP="00BD39DA">
      <w:pPr>
        <w:spacing w:line="360" w:lineRule="auto"/>
        <w:jc w:val="center"/>
        <w:rPr>
          <w:b/>
        </w:rPr>
      </w:pPr>
    </w:p>
    <w:p w:rsidR="00BD39DA" w:rsidRDefault="00BD39DA" w:rsidP="00532C72">
      <w:pPr>
        <w:spacing w:line="360" w:lineRule="auto"/>
      </w:pPr>
      <w:r>
        <w:t>ΓΑΛΗΣ ΑΘΑΝΑΣΙΟΣ</w:t>
      </w:r>
    </w:p>
    <w:p w:rsidR="00BD39DA" w:rsidRDefault="00BD39DA" w:rsidP="00532C72">
      <w:pPr>
        <w:spacing w:line="360" w:lineRule="auto"/>
      </w:pPr>
      <w:r>
        <w:t>ΓΚΕΚΑ ΜΑΡΙΝΑ</w:t>
      </w:r>
    </w:p>
    <w:p w:rsidR="00BD39DA" w:rsidRDefault="00BD39DA" w:rsidP="00532C72">
      <w:pPr>
        <w:spacing w:line="360" w:lineRule="auto"/>
      </w:pPr>
      <w:r>
        <w:t xml:space="preserve">ΚΑΚΝΑΒΑΤΟΥ ΖΗΝΟΒΙΑ </w:t>
      </w:r>
    </w:p>
    <w:p w:rsidR="00BD39DA" w:rsidRDefault="00BD39DA" w:rsidP="00532C72">
      <w:pPr>
        <w:spacing w:line="360" w:lineRule="auto"/>
      </w:pPr>
      <w:r>
        <w:t xml:space="preserve">ΤΣΟΥΚΑΛΑΣ ΘΩΜΑΣ </w:t>
      </w:r>
    </w:p>
    <w:p w:rsidR="00BD39DA" w:rsidRDefault="00BD39DA" w:rsidP="00532C72">
      <w:pPr>
        <w:spacing w:line="360" w:lineRule="auto"/>
      </w:pPr>
      <w:r>
        <w:t xml:space="preserve">ΧΡΥΣΑΦΙΔΗΣ ΝΙΚΟΛΑΟΣ </w:t>
      </w:r>
    </w:p>
    <w:p w:rsidR="002F3D37" w:rsidRDefault="00BD39DA" w:rsidP="00532C72">
      <w:pPr>
        <w:spacing w:line="360" w:lineRule="auto"/>
      </w:pPr>
      <w:r>
        <w:t xml:space="preserve"> </w:t>
      </w:r>
    </w:p>
    <w:p w:rsidR="00BD39DA" w:rsidRDefault="00BD39DA" w:rsidP="00532C72">
      <w:pPr>
        <w:spacing w:line="360" w:lineRule="auto"/>
      </w:pPr>
    </w:p>
    <w:p w:rsidR="00BD39DA" w:rsidRDefault="00BD39DA" w:rsidP="00532C72">
      <w:pPr>
        <w:spacing w:line="360" w:lineRule="auto"/>
      </w:pPr>
    </w:p>
    <w:p w:rsidR="00BD39DA" w:rsidRDefault="00BD39DA" w:rsidP="00532C72">
      <w:pPr>
        <w:spacing w:line="360" w:lineRule="auto"/>
      </w:pPr>
    </w:p>
    <w:p w:rsidR="00BD39DA" w:rsidRPr="00BD39DA" w:rsidRDefault="00BD39DA" w:rsidP="00BD39DA">
      <w:pPr>
        <w:spacing w:line="360" w:lineRule="auto"/>
        <w:jc w:val="center"/>
        <w:rPr>
          <w:b/>
        </w:rPr>
      </w:pPr>
      <w:r w:rsidRPr="00BD39DA">
        <w:rPr>
          <w:b/>
        </w:rPr>
        <w:t>ΣΥΝΔΙΑΣΜΟΣ</w:t>
      </w:r>
    </w:p>
    <w:p w:rsidR="00BD39DA" w:rsidRPr="00BD39DA" w:rsidRDefault="00BD39DA" w:rsidP="00BD39DA">
      <w:pPr>
        <w:spacing w:line="360" w:lineRule="auto"/>
        <w:jc w:val="center"/>
        <w:rPr>
          <w:b/>
        </w:rPr>
      </w:pPr>
      <w:r w:rsidRPr="00BD39DA">
        <w:rPr>
          <w:b/>
        </w:rPr>
        <w:t>«ΔΗΜΟΚΡΑΤΙΚΗ ΠΑΝΕΠΙΣΤΗΜΟΝΙΚΗ ΚΙΝΗΣΗ (ΔΗΠΑΚ)</w:t>
      </w:r>
    </w:p>
    <w:p w:rsidR="00BD39DA" w:rsidRPr="00BD39DA" w:rsidRDefault="00BD39DA" w:rsidP="00BD39DA">
      <w:pPr>
        <w:spacing w:line="360" w:lineRule="auto"/>
        <w:jc w:val="center"/>
        <w:rPr>
          <w:sz w:val="20"/>
          <w:szCs w:val="20"/>
        </w:rPr>
      </w:pPr>
      <w:r w:rsidRPr="00BD39DA">
        <w:rPr>
          <w:sz w:val="20"/>
          <w:szCs w:val="20"/>
        </w:rPr>
        <w:t>ΕΚΛΟΓΕΣ 21</w:t>
      </w:r>
      <w:r w:rsidRPr="00BD39DA">
        <w:rPr>
          <w:sz w:val="20"/>
          <w:szCs w:val="20"/>
          <w:vertAlign w:val="superscript"/>
        </w:rPr>
        <w:t>ΗΣ</w:t>
      </w:r>
      <w:r w:rsidRPr="00BD39DA">
        <w:rPr>
          <w:sz w:val="20"/>
          <w:szCs w:val="20"/>
        </w:rPr>
        <w:t xml:space="preserve"> ΟΚΤΩΒΡΙΟΥ 2018</w:t>
      </w:r>
    </w:p>
    <w:p w:rsidR="00BD39DA" w:rsidRDefault="00BD39DA" w:rsidP="00BD39DA">
      <w:pPr>
        <w:spacing w:line="360" w:lineRule="auto"/>
        <w:jc w:val="center"/>
      </w:pPr>
    </w:p>
    <w:p w:rsidR="00BD39DA" w:rsidRDefault="00BD39DA" w:rsidP="00BD39DA">
      <w:pPr>
        <w:spacing w:line="360" w:lineRule="auto"/>
        <w:jc w:val="center"/>
      </w:pPr>
    </w:p>
    <w:p w:rsidR="00BD39DA" w:rsidRPr="00BD39DA" w:rsidRDefault="00BD39DA" w:rsidP="00BD39DA">
      <w:pPr>
        <w:spacing w:line="360" w:lineRule="auto"/>
        <w:jc w:val="center"/>
        <w:rPr>
          <w:b/>
        </w:rPr>
      </w:pPr>
      <w:r w:rsidRPr="00BD39DA">
        <w:rPr>
          <w:b/>
        </w:rPr>
        <w:t>ΨΗΦΟΔΕΛΤΙΟ</w:t>
      </w:r>
    </w:p>
    <w:p w:rsidR="00BD39DA" w:rsidRDefault="00BD39DA" w:rsidP="00BD39DA">
      <w:pPr>
        <w:spacing w:line="360" w:lineRule="auto"/>
        <w:jc w:val="center"/>
      </w:pPr>
      <w:r>
        <w:rPr>
          <w:b/>
        </w:rPr>
        <w:t xml:space="preserve">Εκπρόσωποι </w:t>
      </w:r>
      <w:r w:rsidRPr="00BD39DA">
        <w:rPr>
          <w:b/>
        </w:rPr>
        <w:t xml:space="preserve"> </w:t>
      </w:r>
      <w:r>
        <w:rPr>
          <w:b/>
        </w:rPr>
        <w:t>σ</w:t>
      </w:r>
      <w:r w:rsidRPr="00BD39DA">
        <w:rPr>
          <w:b/>
        </w:rPr>
        <w:t>τον Πανελλήνιο Ιατρικό Σύλλογο</w:t>
      </w:r>
    </w:p>
    <w:p w:rsidR="00BD39DA" w:rsidRDefault="00BD39DA" w:rsidP="00532C72">
      <w:pPr>
        <w:spacing w:line="360" w:lineRule="auto"/>
      </w:pPr>
    </w:p>
    <w:p w:rsidR="00BD39DA" w:rsidRDefault="00BD39DA" w:rsidP="00532C72">
      <w:pPr>
        <w:spacing w:line="360" w:lineRule="auto"/>
      </w:pPr>
      <w:r>
        <w:t>ΓΑΛΗΣ ΑΘΑΝΑΣΙΟΣ</w:t>
      </w:r>
    </w:p>
    <w:p w:rsidR="00BD39DA" w:rsidRDefault="00BD39DA" w:rsidP="00532C72">
      <w:pPr>
        <w:spacing w:line="360" w:lineRule="auto"/>
      </w:pPr>
      <w:r>
        <w:t>ΚΑΚΝΑΒΑΤΟΥ ΖΗΝΟΒΙΑ</w:t>
      </w:r>
    </w:p>
    <w:p w:rsidR="00BD39DA" w:rsidRDefault="00BD39DA" w:rsidP="00532C72">
      <w:pPr>
        <w:spacing w:line="360" w:lineRule="auto"/>
      </w:pPr>
      <w:r>
        <w:t>ΤΣΟΥΚΑΛΑΣ ΘΩΜΑΣ</w:t>
      </w:r>
    </w:p>
    <w:p w:rsidR="00BD39DA" w:rsidRDefault="00BD39DA" w:rsidP="00532C72">
      <w:pPr>
        <w:spacing w:line="360" w:lineRule="auto"/>
      </w:pPr>
      <w:r>
        <w:t xml:space="preserve">ΧΡΥΣΑΦΙΔΗΣ ΝΙΚΟΛΑΟΣ </w:t>
      </w:r>
    </w:p>
    <w:sectPr w:rsidR="00BD39DA" w:rsidSect="00532C72">
      <w:pgSz w:w="11906" w:h="16838"/>
      <w:pgMar w:top="567"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305FA"/>
    <w:multiLevelType w:val="hybridMultilevel"/>
    <w:tmpl w:val="9510F2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532C72"/>
    <w:rsid w:val="001804A4"/>
    <w:rsid w:val="002F3D37"/>
    <w:rsid w:val="004A229F"/>
    <w:rsid w:val="00532C72"/>
    <w:rsid w:val="00835C4B"/>
    <w:rsid w:val="009D374C"/>
    <w:rsid w:val="00BB5FEC"/>
    <w:rsid w:val="00BD39DA"/>
    <w:rsid w:val="00CD00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 w:type="paragraph" w:styleId="a3">
    <w:name w:val="List Paragraph"/>
    <w:basedOn w:val="a"/>
    <w:uiPriority w:val="34"/>
    <w:qFormat/>
    <w:rsid w:val="00835C4B"/>
    <w:pPr>
      <w:ind w:left="720"/>
      <w:contextualSpacing/>
    </w:pPr>
  </w:style>
</w:styles>
</file>

<file path=word/webSettings.xml><?xml version="1.0" encoding="utf-8"?>
<w:webSettings xmlns:r="http://schemas.openxmlformats.org/officeDocument/2006/relationships" xmlns:w="http://schemas.openxmlformats.org/wordprocessingml/2006/main">
  <w:divs>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yllogos@islesv.gr"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50</TotalTime>
  <Pages>6</Pages>
  <Words>626</Words>
  <Characters>3383</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2</cp:revision>
  <cp:lastPrinted>2018-10-05T13:50:00Z</cp:lastPrinted>
  <dcterms:created xsi:type="dcterms:W3CDTF">2018-10-05T13:09:00Z</dcterms:created>
  <dcterms:modified xsi:type="dcterms:W3CDTF">2018-10-05T13:59:00Z</dcterms:modified>
</cp:coreProperties>
</file>