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ED70D6">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6"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Ταχ. δ/νση : Καβέτσου 17</w:t>
      </w:r>
    </w:p>
    <w:p w:rsidR="001804A4" w:rsidRDefault="001804A4" w:rsidP="001804A4">
      <w:r>
        <w:t xml:space="preserve">                                                            81100 – Μυτιληνη</w:t>
      </w:r>
    </w:p>
    <w:p w:rsidR="001804A4" w:rsidRPr="001804A4" w:rsidRDefault="001804A4" w:rsidP="001804A4">
      <w:r>
        <w:t xml:space="preserve">                                                     Τηλ</w:t>
      </w:r>
      <w:r w:rsidRPr="001804A4">
        <w:t xml:space="preserve"> &amp; </w:t>
      </w:r>
      <w:r>
        <w:rPr>
          <w:lang w:val="en-US"/>
        </w:rPr>
        <w:t>fax</w:t>
      </w:r>
      <w:r w:rsidRPr="001804A4">
        <w:t xml:space="preserve"> : 22510.28182</w:t>
      </w:r>
    </w:p>
    <w:p w:rsidR="001804A4" w:rsidRPr="00A4509E" w:rsidRDefault="001804A4" w:rsidP="001804A4">
      <w:pPr>
        <w:rPr>
          <w:lang w:val="en-US"/>
        </w:rPr>
      </w:pPr>
      <w:r>
        <w:t xml:space="preserve">                                                    </w:t>
      </w:r>
      <w:proofErr w:type="gramStart"/>
      <w:r>
        <w:rPr>
          <w:lang w:val="en-US"/>
        </w:rPr>
        <w:t>e</w:t>
      </w:r>
      <w:r w:rsidRPr="00A4509E">
        <w:rPr>
          <w:lang w:val="en-US"/>
        </w:rPr>
        <w:t>-</w:t>
      </w:r>
      <w:r>
        <w:rPr>
          <w:lang w:val="en-US"/>
        </w:rPr>
        <w:t>mail</w:t>
      </w:r>
      <w:proofErr w:type="gramEnd"/>
      <w:r w:rsidRPr="00A4509E">
        <w:rPr>
          <w:lang w:val="en-US"/>
        </w:rPr>
        <w:t xml:space="preserve">: </w:t>
      </w:r>
      <w:hyperlink r:id="rId7" w:history="1">
        <w:r>
          <w:rPr>
            <w:rStyle w:val="-"/>
            <w:color w:val="auto"/>
            <w:lang w:val="en-US"/>
          </w:rPr>
          <w:t>syllogos</w:t>
        </w:r>
        <w:r w:rsidRPr="00A4509E">
          <w:rPr>
            <w:rStyle w:val="-"/>
            <w:color w:val="auto"/>
            <w:lang w:val="en-US"/>
          </w:rPr>
          <w:t>@</w:t>
        </w:r>
        <w:r>
          <w:rPr>
            <w:rStyle w:val="-"/>
            <w:color w:val="auto"/>
            <w:lang w:val="en-US"/>
          </w:rPr>
          <w:t>islesv</w:t>
        </w:r>
        <w:r w:rsidRPr="00A4509E">
          <w:rPr>
            <w:rStyle w:val="-"/>
            <w:color w:val="auto"/>
            <w:lang w:val="en-US"/>
          </w:rPr>
          <w:t>.</w:t>
        </w:r>
        <w:r>
          <w:rPr>
            <w:rStyle w:val="-"/>
            <w:color w:val="auto"/>
            <w:lang w:val="en-US"/>
          </w:rPr>
          <w:t>gr</w:t>
        </w:r>
      </w:hyperlink>
      <w:r>
        <w:rPr>
          <w:lang w:val="en-US"/>
        </w:rPr>
        <w:t xml:space="preserve"> </w:t>
      </w:r>
    </w:p>
    <w:p w:rsidR="00B745A7" w:rsidRPr="006A0BBE" w:rsidRDefault="006A0BBE" w:rsidP="00A4509E">
      <w:pPr>
        <w:pStyle w:val="Default"/>
        <w:jc w:val="right"/>
        <w:rPr>
          <w:rFonts w:ascii="Times New Roman" w:hAnsi="Times New Roman" w:cs="Times New Roman"/>
          <w:lang w:val="en-US"/>
        </w:rPr>
      </w:pPr>
      <w:r>
        <w:rPr>
          <w:rFonts w:ascii="Times New Roman" w:hAnsi="Times New Roman" w:cs="Times New Roman"/>
          <w:lang w:val="en-US"/>
        </w:rPr>
        <w:t>2</w:t>
      </w:r>
      <w:r w:rsidRPr="00CA5B70">
        <w:rPr>
          <w:rFonts w:ascii="Times New Roman" w:hAnsi="Times New Roman" w:cs="Times New Roman"/>
          <w:lang w:val="en-US"/>
        </w:rPr>
        <w:t>4</w:t>
      </w:r>
      <w:r w:rsidR="00A4509E" w:rsidRPr="006A0BBE">
        <w:rPr>
          <w:rFonts w:ascii="Times New Roman" w:hAnsi="Times New Roman" w:cs="Times New Roman"/>
          <w:lang w:val="en-US"/>
        </w:rPr>
        <w:t>/10/2018</w:t>
      </w:r>
    </w:p>
    <w:tbl>
      <w:tblPr>
        <w:tblW w:w="0" w:type="auto"/>
        <w:tblBorders>
          <w:top w:val="nil"/>
          <w:left w:val="nil"/>
          <w:bottom w:val="nil"/>
          <w:right w:val="nil"/>
        </w:tblBorders>
        <w:tblLayout w:type="fixed"/>
        <w:tblLook w:val="0000"/>
      </w:tblPr>
      <w:tblGrid>
        <w:gridCol w:w="1796"/>
      </w:tblGrid>
      <w:tr w:rsidR="00B745A7" w:rsidRPr="00CA5B70" w:rsidTr="00A4509E">
        <w:trPr>
          <w:trHeight w:val="115"/>
        </w:trPr>
        <w:tc>
          <w:tcPr>
            <w:tcW w:w="1796" w:type="dxa"/>
          </w:tcPr>
          <w:p w:rsidR="00B745A7" w:rsidRPr="00A4509E" w:rsidRDefault="00B745A7">
            <w:pPr>
              <w:pStyle w:val="Default"/>
              <w:rPr>
                <w:sz w:val="23"/>
                <w:szCs w:val="23"/>
                <w:lang w:val="en-US"/>
              </w:rPr>
            </w:pPr>
          </w:p>
        </w:tc>
      </w:tr>
    </w:tbl>
    <w:p w:rsidR="009D374C" w:rsidRPr="00B745A7" w:rsidRDefault="00B745A7" w:rsidP="00B745A7">
      <w:pPr>
        <w:jc w:val="center"/>
        <w:rPr>
          <w:b/>
          <w:sz w:val="32"/>
          <w:szCs w:val="32"/>
        </w:rPr>
      </w:pPr>
      <w:r w:rsidRPr="00B745A7">
        <w:rPr>
          <w:b/>
          <w:sz w:val="32"/>
          <w:szCs w:val="32"/>
        </w:rPr>
        <w:t>ΔΕΛΤΙΟ ΤΥΠΟΥ</w:t>
      </w:r>
    </w:p>
    <w:p w:rsidR="00B745A7" w:rsidRDefault="00B745A7" w:rsidP="005C0401">
      <w:pPr>
        <w:spacing w:line="360" w:lineRule="auto"/>
        <w:jc w:val="center"/>
      </w:pPr>
      <w:r>
        <w:t>Την Κυριακή 21 Οκτωβρίου 2018 διεξήχθησαν αρχαιρεσίες στον Ιατρικό Σύλλογο Λέσβου για την εκλογή Διοικητικού Συμβούλιου, Πειθαρχικού Συμβούλιου,  Εκπροσώπων στον ΠΙΣ και Εξελεγκτικής Επιτροπής.</w:t>
      </w:r>
    </w:p>
    <w:p w:rsidR="00B745A7" w:rsidRPr="003E4E0A" w:rsidRDefault="00B745A7" w:rsidP="005C0401">
      <w:pPr>
        <w:spacing w:line="360" w:lineRule="auto"/>
        <w:jc w:val="center"/>
      </w:pPr>
      <w:r w:rsidRPr="003E4E0A">
        <w:t>Μετά την καταμέτρηση των έγκυρων ψηφοδελτίων τα αποτελέσματα έχουν ως ακολούθως:</w:t>
      </w:r>
    </w:p>
    <w:p w:rsidR="00B745A7" w:rsidRDefault="00B745A7" w:rsidP="00B745A7">
      <w:pPr>
        <w:spacing w:line="360" w:lineRule="auto"/>
        <w:ind w:firstLine="709"/>
        <w:jc w:val="both"/>
      </w:pPr>
    </w:p>
    <w:p w:rsidR="00B745A7" w:rsidRPr="001B2C8E" w:rsidRDefault="00B745A7" w:rsidP="00B745A7">
      <w:pPr>
        <w:pStyle w:val="a3"/>
        <w:numPr>
          <w:ilvl w:val="0"/>
          <w:numId w:val="1"/>
        </w:numPr>
        <w:jc w:val="center"/>
        <w:rPr>
          <w:b/>
          <w:sz w:val="28"/>
          <w:szCs w:val="28"/>
        </w:rPr>
      </w:pPr>
      <w:r w:rsidRPr="001B2C8E">
        <w:rPr>
          <w:b/>
          <w:sz w:val="28"/>
          <w:szCs w:val="28"/>
        </w:rPr>
        <w:t>ΓΙΑ ΤΟ ΔΙΟΙΚΗΤΙΚΟ ΣΥΜΒΟΥΛΙΟ</w:t>
      </w:r>
    </w:p>
    <w:p w:rsidR="00B745A7" w:rsidRDefault="00B745A7" w:rsidP="00B745A7"/>
    <w:p w:rsidR="00B745A7" w:rsidRDefault="00B745A7" w:rsidP="00B745A7"/>
    <w:p w:rsidR="00B745A7" w:rsidRPr="005C0401" w:rsidRDefault="00B745A7" w:rsidP="00B745A7">
      <w:pPr>
        <w:rPr>
          <w:b/>
        </w:rPr>
      </w:pPr>
      <w:r w:rsidRPr="005C0401">
        <w:t>ΑΠΟ ΤΟΝ ΣΥΝΔΥΑΣΜΟ «</w:t>
      </w:r>
      <w:r w:rsidRPr="005C0401">
        <w:rPr>
          <w:b/>
        </w:rPr>
        <w:t>ΙΑΤΡΙΚΗ ΕΝΟΤΗΤΑ ΛΕΣΒΟΥ»</w:t>
      </w:r>
    </w:p>
    <w:p w:rsidR="005C0401" w:rsidRPr="005C0401" w:rsidRDefault="005C0401" w:rsidP="00B745A7"/>
    <w:p w:rsidR="00B745A7" w:rsidRPr="005C0401" w:rsidRDefault="005C0401" w:rsidP="00B745A7">
      <w:r w:rsidRPr="005C0401">
        <w:rPr>
          <w:color w:val="1D2129"/>
          <w:shd w:val="clear" w:color="auto" w:fill="FFFFFF"/>
        </w:rPr>
        <w:t>135</w:t>
      </w:r>
      <w:r>
        <w:rPr>
          <w:color w:val="1D2129"/>
          <w:shd w:val="clear" w:color="auto" w:fill="FFFFFF"/>
        </w:rPr>
        <w:t xml:space="preserve"> ψήφοι</w:t>
      </w:r>
      <w:r w:rsidRPr="005C0401">
        <w:rPr>
          <w:color w:val="1D2129"/>
          <w:shd w:val="clear" w:color="auto" w:fill="FFFFFF"/>
        </w:rPr>
        <w:t xml:space="preserve"> ή ποσοστό  68,9%</w:t>
      </w:r>
    </w:p>
    <w:p w:rsidR="00B745A7" w:rsidRDefault="00B745A7" w:rsidP="00B745A7"/>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1.ΠΡΟΒΕΤΖΑΣ ΠΑΝΑΓΙΩΤΗΣ </w:t>
            </w:r>
          </w:p>
        </w:tc>
        <w:tc>
          <w:tcPr>
            <w:tcW w:w="4261" w:type="dxa"/>
          </w:tcPr>
          <w:p w:rsidR="00B745A7" w:rsidRDefault="00B745A7" w:rsidP="00253FF8">
            <w:pPr>
              <w:spacing w:line="480" w:lineRule="auto"/>
            </w:pPr>
            <w:r>
              <w:t xml:space="preserve">    105        ( ψήφους ) </w:t>
            </w:r>
          </w:p>
        </w:tc>
      </w:tr>
      <w:tr w:rsidR="00B745A7" w:rsidTr="00253FF8">
        <w:tc>
          <w:tcPr>
            <w:tcW w:w="4261" w:type="dxa"/>
          </w:tcPr>
          <w:p w:rsidR="00B745A7" w:rsidRDefault="00B745A7" w:rsidP="00253FF8">
            <w:pPr>
              <w:spacing w:line="480" w:lineRule="auto"/>
            </w:pPr>
            <w:r>
              <w:t xml:space="preserve">2.ΑΜΠΑΤΖΗΣ ΠΟΛΥΔΩΡΟΣ </w:t>
            </w:r>
          </w:p>
        </w:tc>
        <w:tc>
          <w:tcPr>
            <w:tcW w:w="4261" w:type="dxa"/>
          </w:tcPr>
          <w:p w:rsidR="00B745A7" w:rsidRDefault="00B745A7" w:rsidP="00253FF8">
            <w:pPr>
              <w:spacing w:line="480" w:lineRule="auto"/>
            </w:pPr>
            <w:r>
              <w:t xml:space="preserve">     78</w:t>
            </w:r>
          </w:p>
        </w:tc>
      </w:tr>
      <w:tr w:rsidR="00B745A7" w:rsidTr="00253FF8">
        <w:tc>
          <w:tcPr>
            <w:tcW w:w="4261" w:type="dxa"/>
          </w:tcPr>
          <w:p w:rsidR="00B745A7" w:rsidRDefault="00B745A7" w:rsidP="00253FF8">
            <w:pPr>
              <w:spacing w:line="480" w:lineRule="auto"/>
            </w:pPr>
            <w:r>
              <w:t xml:space="preserve">3.ΠΕΡΙΒΟΛΑΡΗΣ ΝΙΚΟΛΑΟΣ </w:t>
            </w:r>
          </w:p>
        </w:tc>
        <w:tc>
          <w:tcPr>
            <w:tcW w:w="4261" w:type="dxa"/>
          </w:tcPr>
          <w:p w:rsidR="00B745A7" w:rsidRDefault="00B745A7" w:rsidP="00253FF8">
            <w:pPr>
              <w:spacing w:line="480" w:lineRule="auto"/>
            </w:pPr>
            <w:r>
              <w:t xml:space="preserve">     61 </w:t>
            </w:r>
          </w:p>
        </w:tc>
      </w:tr>
      <w:tr w:rsidR="00B745A7" w:rsidTr="00253FF8">
        <w:tc>
          <w:tcPr>
            <w:tcW w:w="4261" w:type="dxa"/>
          </w:tcPr>
          <w:p w:rsidR="00B745A7" w:rsidRDefault="00B745A7" w:rsidP="00253FF8">
            <w:pPr>
              <w:spacing w:line="480" w:lineRule="auto"/>
            </w:pPr>
            <w:r>
              <w:t>4.ΑΝΔΡΙΑΝΗ ΕΥΘΑΛΙΑ (ΘΑΛΕΙΑ)</w:t>
            </w:r>
          </w:p>
        </w:tc>
        <w:tc>
          <w:tcPr>
            <w:tcW w:w="4261" w:type="dxa"/>
          </w:tcPr>
          <w:p w:rsidR="00B745A7" w:rsidRDefault="00B745A7" w:rsidP="00253FF8">
            <w:pPr>
              <w:spacing w:line="480" w:lineRule="auto"/>
            </w:pPr>
            <w:r>
              <w:t xml:space="preserve">     58</w:t>
            </w:r>
          </w:p>
        </w:tc>
      </w:tr>
      <w:tr w:rsidR="00B745A7" w:rsidTr="00253FF8">
        <w:tc>
          <w:tcPr>
            <w:tcW w:w="4261" w:type="dxa"/>
          </w:tcPr>
          <w:p w:rsidR="00B745A7" w:rsidRDefault="00B745A7" w:rsidP="00253FF8">
            <w:pPr>
              <w:spacing w:line="480" w:lineRule="auto"/>
            </w:pPr>
            <w:r>
              <w:t xml:space="preserve">5.ΑΝΙΤΣΑΚΗΣ ΧΑΡΑΛΑΜΠΟΣ </w:t>
            </w:r>
          </w:p>
        </w:tc>
        <w:tc>
          <w:tcPr>
            <w:tcW w:w="4261" w:type="dxa"/>
          </w:tcPr>
          <w:p w:rsidR="00B745A7" w:rsidRDefault="00B745A7" w:rsidP="00253FF8">
            <w:pPr>
              <w:spacing w:line="480" w:lineRule="auto"/>
            </w:pPr>
            <w:r>
              <w:t xml:space="preserve">     56</w:t>
            </w:r>
          </w:p>
        </w:tc>
      </w:tr>
      <w:tr w:rsidR="00B745A7" w:rsidTr="00253FF8">
        <w:tc>
          <w:tcPr>
            <w:tcW w:w="4261" w:type="dxa"/>
          </w:tcPr>
          <w:p w:rsidR="00B745A7" w:rsidRDefault="00B745A7" w:rsidP="00253FF8">
            <w:pPr>
              <w:spacing w:line="480" w:lineRule="auto"/>
            </w:pPr>
            <w:r>
              <w:t xml:space="preserve">6.ΘΕΟΔΟΣΙΟΥ ΠΑΝΑΓΙΩΤΗΣ </w:t>
            </w:r>
          </w:p>
        </w:tc>
        <w:tc>
          <w:tcPr>
            <w:tcW w:w="4261" w:type="dxa"/>
          </w:tcPr>
          <w:p w:rsidR="00B745A7" w:rsidRDefault="00B745A7" w:rsidP="00253FF8">
            <w:pPr>
              <w:spacing w:line="480" w:lineRule="auto"/>
            </w:pPr>
            <w:r>
              <w:t xml:space="preserve">     52      </w:t>
            </w:r>
          </w:p>
        </w:tc>
      </w:tr>
      <w:tr w:rsidR="00B745A7" w:rsidTr="00253FF8">
        <w:tc>
          <w:tcPr>
            <w:tcW w:w="4261" w:type="dxa"/>
          </w:tcPr>
          <w:p w:rsidR="00B745A7" w:rsidRDefault="00B745A7" w:rsidP="00253FF8">
            <w:pPr>
              <w:spacing w:line="480" w:lineRule="auto"/>
            </w:pPr>
            <w:r>
              <w:t xml:space="preserve">7.ΤΑΠΑΝΛΗΣ ΕΥΣΤΡΑΤΙΟΣ </w:t>
            </w:r>
          </w:p>
        </w:tc>
        <w:tc>
          <w:tcPr>
            <w:tcW w:w="4261" w:type="dxa"/>
          </w:tcPr>
          <w:p w:rsidR="00B745A7" w:rsidRDefault="00B745A7" w:rsidP="00253FF8">
            <w:pPr>
              <w:spacing w:line="480" w:lineRule="auto"/>
            </w:pPr>
            <w:r>
              <w:t xml:space="preserve">     50</w:t>
            </w:r>
          </w:p>
        </w:tc>
      </w:tr>
      <w:tr w:rsidR="00B745A7" w:rsidTr="00253FF8">
        <w:tc>
          <w:tcPr>
            <w:tcW w:w="4261" w:type="dxa"/>
          </w:tcPr>
          <w:p w:rsidR="00B745A7" w:rsidRDefault="00B745A7" w:rsidP="00253FF8">
            <w:pPr>
              <w:spacing w:line="480" w:lineRule="auto"/>
            </w:pPr>
            <w:r>
              <w:t xml:space="preserve">8.ΧΑΡΑΛΑΜΠΟΥΣ ΣΥΜΕΩΝ </w:t>
            </w:r>
          </w:p>
        </w:tc>
        <w:tc>
          <w:tcPr>
            <w:tcW w:w="4261" w:type="dxa"/>
          </w:tcPr>
          <w:p w:rsidR="00B745A7" w:rsidRDefault="00B745A7" w:rsidP="00253FF8">
            <w:pPr>
              <w:spacing w:line="480" w:lineRule="auto"/>
            </w:pPr>
            <w:r>
              <w:t xml:space="preserve">     47 </w:t>
            </w:r>
          </w:p>
        </w:tc>
      </w:tr>
    </w:tbl>
    <w:p w:rsidR="00B745A7" w:rsidRDefault="00B745A7" w:rsidP="00B745A7"/>
    <w:p w:rsidR="00B745A7" w:rsidRDefault="00B745A7" w:rsidP="00B745A7"/>
    <w:p w:rsidR="00B745A7" w:rsidRPr="005C0401" w:rsidRDefault="00CA5B70" w:rsidP="00B745A7">
      <w:pPr>
        <w:rPr>
          <w:b/>
        </w:rPr>
      </w:pPr>
      <w:r>
        <w:t>ΑΠΟ ΤΟΝ ΣΥΝΔΥ</w:t>
      </w:r>
      <w:r w:rsidR="00B745A7" w:rsidRPr="005C0401">
        <w:t>ΑΣΜΟ «</w:t>
      </w:r>
      <w:r w:rsidR="00B745A7" w:rsidRPr="005C0401">
        <w:rPr>
          <w:b/>
        </w:rPr>
        <w:t>ΕΝΩΤΙΚΟ ΚΙΝΗΜΑ ΓΙΑ ΤΗΝ ΑΝΑΤΡΟΠΗ (ΕΚΑ)»</w:t>
      </w:r>
      <w:r w:rsidR="005C0401" w:rsidRPr="005C0401">
        <w:rPr>
          <w:b/>
        </w:rPr>
        <w:t xml:space="preserve"> </w:t>
      </w:r>
      <w:r w:rsidR="005C0401" w:rsidRPr="005C0401">
        <w:rPr>
          <w:color w:val="1D2129"/>
          <w:shd w:val="clear" w:color="auto" w:fill="FFFFFF"/>
        </w:rPr>
        <w:t>43 ψήφοι ή ποσοστό  21,9%</w:t>
      </w:r>
    </w:p>
    <w:p w:rsidR="00B745A7" w:rsidRDefault="00B745A7" w:rsidP="00B745A7"/>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lastRenderedPageBreak/>
              <w:t xml:space="preserve">1.ΖΑΜΠΡΑΣ ΧΡΗΣΤΟΣ- ΑΛΕΞΑΝΔΡΟΣ </w:t>
            </w:r>
          </w:p>
        </w:tc>
        <w:tc>
          <w:tcPr>
            <w:tcW w:w="4261" w:type="dxa"/>
          </w:tcPr>
          <w:p w:rsidR="00B745A7" w:rsidRDefault="00B745A7" w:rsidP="00253FF8">
            <w:pPr>
              <w:spacing w:line="480" w:lineRule="auto"/>
            </w:pPr>
            <w:r>
              <w:t xml:space="preserve">      30         ψήφους</w:t>
            </w:r>
          </w:p>
        </w:tc>
      </w:tr>
      <w:tr w:rsidR="00B745A7" w:rsidTr="00253FF8">
        <w:tc>
          <w:tcPr>
            <w:tcW w:w="4261" w:type="dxa"/>
          </w:tcPr>
          <w:p w:rsidR="00B745A7" w:rsidRDefault="00B745A7" w:rsidP="00253FF8">
            <w:pPr>
              <w:spacing w:line="480" w:lineRule="auto"/>
            </w:pPr>
            <w:r>
              <w:t xml:space="preserve">2.ΜΑΖΗ ΚΩΝΣΤΑΝΤΙΝΑ </w:t>
            </w:r>
          </w:p>
        </w:tc>
        <w:tc>
          <w:tcPr>
            <w:tcW w:w="4261" w:type="dxa"/>
          </w:tcPr>
          <w:p w:rsidR="00B745A7" w:rsidRDefault="00B745A7" w:rsidP="00253FF8">
            <w:pPr>
              <w:spacing w:line="480" w:lineRule="auto"/>
            </w:pPr>
            <w:r>
              <w:t xml:space="preserve">      25</w:t>
            </w:r>
          </w:p>
        </w:tc>
      </w:tr>
    </w:tbl>
    <w:p w:rsidR="00B745A7" w:rsidRDefault="00B745A7" w:rsidP="00B745A7"/>
    <w:p w:rsidR="00B745A7" w:rsidRDefault="00B745A7" w:rsidP="00B745A7"/>
    <w:p w:rsidR="00B745A7" w:rsidRPr="005C0401" w:rsidRDefault="00B745A7" w:rsidP="00B745A7">
      <w:pPr>
        <w:rPr>
          <w:b/>
        </w:rPr>
      </w:pPr>
      <w:r w:rsidRPr="005C0401">
        <w:t xml:space="preserve">ΑΠΟ ΤΟΝ </w:t>
      </w:r>
      <w:r w:rsidR="00CA5B70">
        <w:t>ΣΥΝΔΥ</w:t>
      </w:r>
      <w:r w:rsidRPr="005C0401">
        <w:t>ΑΣΜΟ «</w:t>
      </w:r>
      <w:r w:rsidRPr="005C0401">
        <w:rPr>
          <w:b/>
        </w:rPr>
        <w:t>ΔΗΜΟΚΡΑΤΙΚΗ ΠΑΝΕΠΙΣΤΗΜΟΝΙΚΗ ΚΙΝΗΣΗ ΙΑΤΡΩΝ (ΔΗΠΑΚ)»</w:t>
      </w:r>
      <w:r w:rsidR="005C0401" w:rsidRPr="005C0401">
        <w:rPr>
          <w:b/>
        </w:rPr>
        <w:t xml:space="preserve"> </w:t>
      </w:r>
      <w:r w:rsidR="005C0401" w:rsidRPr="005C0401">
        <w:rPr>
          <w:color w:val="1D2129"/>
          <w:shd w:val="clear" w:color="auto" w:fill="FFFFFF"/>
        </w:rPr>
        <w:t>18 ψήφους ή ποσοστό 9,2%</w:t>
      </w:r>
    </w:p>
    <w:p w:rsidR="00B745A7" w:rsidRDefault="00B745A7" w:rsidP="00B745A7">
      <w:pPr>
        <w:spacing w:line="480" w:lineRule="auto"/>
      </w:pP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1.ΓΑΛΗΣ ΑΘΑΝΑΣΙΟΣ </w:t>
            </w:r>
          </w:p>
        </w:tc>
        <w:tc>
          <w:tcPr>
            <w:tcW w:w="4261" w:type="dxa"/>
          </w:tcPr>
          <w:p w:rsidR="00B745A7" w:rsidRDefault="00B745A7" w:rsidP="00253FF8">
            <w:pPr>
              <w:spacing w:line="480" w:lineRule="auto"/>
            </w:pPr>
            <w:r>
              <w:t xml:space="preserve">      16        ψήφους </w:t>
            </w:r>
          </w:p>
        </w:tc>
      </w:tr>
      <w:tr w:rsidR="00B745A7" w:rsidTr="00253FF8">
        <w:tc>
          <w:tcPr>
            <w:tcW w:w="4261" w:type="dxa"/>
          </w:tcPr>
          <w:p w:rsidR="00B745A7" w:rsidRDefault="00B745A7" w:rsidP="00253FF8">
            <w:pPr>
              <w:spacing w:line="480" w:lineRule="auto"/>
            </w:pPr>
          </w:p>
        </w:tc>
        <w:tc>
          <w:tcPr>
            <w:tcW w:w="4261" w:type="dxa"/>
          </w:tcPr>
          <w:p w:rsidR="00B745A7" w:rsidRDefault="00B745A7" w:rsidP="00253FF8">
            <w:pPr>
              <w:spacing w:line="480" w:lineRule="auto"/>
            </w:pPr>
          </w:p>
        </w:tc>
      </w:tr>
    </w:tbl>
    <w:p w:rsidR="00B745A7" w:rsidRDefault="00B745A7" w:rsidP="00B745A7">
      <w:pPr>
        <w:spacing w:line="480" w:lineRule="auto"/>
      </w:pPr>
    </w:p>
    <w:p w:rsidR="00A4509E" w:rsidRDefault="00A4509E" w:rsidP="00B745A7">
      <w:pPr>
        <w:spacing w:line="480" w:lineRule="auto"/>
      </w:pPr>
    </w:p>
    <w:p w:rsidR="00A4509E" w:rsidRDefault="00A4509E" w:rsidP="00B745A7">
      <w:pPr>
        <w:spacing w:line="480" w:lineRule="auto"/>
      </w:pPr>
    </w:p>
    <w:p w:rsidR="00B745A7" w:rsidRPr="001B2C8E" w:rsidRDefault="00B745A7" w:rsidP="00B745A7">
      <w:pPr>
        <w:pStyle w:val="a3"/>
        <w:numPr>
          <w:ilvl w:val="0"/>
          <w:numId w:val="1"/>
        </w:numPr>
        <w:spacing w:line="480" w:lineRule="auto"/>
        <w:jc w:val="center"/>
        <w:rPr>
          <w:b/>
          <w:sz w:val="28"/>
          <w:szCs w:val="28"/>
        </w:rPr>
      </w:pPr>
      <w:r w:rsidRPr="001B2C8E">
        <w:rPr>
          <w:b/>
          <w:sz w:val="28"/>
          <w:szCs w:val="28"/>
        </w:rPr>
        <w:t>ΓΙΑ ΤΗΝ ΕΞΕΛΕΓΚΤΙΚΗ ΕΠΙΤΡΟΠΗ</w:t>
      </w:r>
    </w:p>
    <w:p w:rsidR="00B745A7" w:rsidRDefault="00CA5B70" w:rsidP="00B745A7">
      <w:pPr>
        <w:spacing w:line="480" w:lineRule="auto"/>
      </w:pPr>
      <w:r>
        <w:t>ΑΠΟ ΤΟΝ ΣΥΝΔΥ</w:t>
      </w:r>
      <w:r w:rsidR="00B745A7">
        <w:t xml:space="preserve">ΑΣΜΟ « </w:t>
      </w:r>
      <w:r w:rsidR="00B745A7" w:rsidRPr="001B2C8E">
        <w:rPr>
          <w:b/>
        </w:rPr>
        <w:t>ΙΑΤΡΙΚΗ ΕΝΟΤΗΤΑ ΛΕΣΒΟΥ</w:t>
      </w:r>
      <w:r w:rsidR="00B745A7">
        <w:t>»</w:t>
      </w:r>
    </w:p>
    <w:p w:rsidR="00B745A7" w:rsidRDefault="00B745A7" w:rsidP="00B745A7">
      <w:pPr>
        <w:spacing w:line="480" w:lineRule="auto"/>
      </w:pPr>
    </w:p>
    <w:p w:rsidR="00B745A7" w:rsidRPr="001B2C8E" w:rsidRDefault="00B745A7" w:rsidP="00B745A7">
      <w:pPr>
        <w:spacing w:line="480" w:lineRule="auto"/>
        <w:rPr>
          <w:b/>
        </w:rPr>
      </w:pPr>
      <w:r w:rsidRPr="001B2C8E">
        <w:rPr>
          <w:b/>
        </w:rPr>
        <w:t xml:space="preserve">ΤΑΚΤΙΚΑ ΜΕΛΗ </w:t>
      </w: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ΡΑΛΛΙΔΗΣ ΜΑΡΣΕΛΟΣ </w:t>
            </w:r>
          </w:p>
        </w:tc>
        <w:tc>
          <w:tcPr>
            <w:tcW w:w="4261" w:type="dxa"/>
          </w:tcPr>
          <w:p w:rsidR="00B745A7" w:rsidRDefault="00B745A7" w:rsidP="00253FF8">
            <w:pPr>
              <w:spacing w:line="480" w:lineRule="auto"/>
            </w:pPr>
            <w:r>
              <w:t xml:space="preserve">   57    ψηφους </w:t>
            </w:r>
          </w:p>
        </w:tc>
      </w:tr>
      <w:tr w:rsidR="00B745A7" w:rsidTr="00253FF8">
        <w:tc>
          <w:tcPr>
            <w:tcW w:w="4261" w:type="dxa"/>
          </w:tcPr>
          <w:p w:rsidR="00B745A7" w:rsidRDefault="00B745A7" w:rsidP="00253FF8">
            <w:pPr>
              <w:spacing w:line="480" w:lineRule="auto"/>
            </w:pPr>
            <w:r>
              <w:t xml:space="preserve">ΜΑΚΡΗ ΕΛΕΝΗ </w:t>
            </w:r>
          </w:p>
        </w:tc>
        <w:tc>
          <w:tcPr>
            <w:tcW w:w="4261" w:type="dxa"/>
          </w:tcPr>
          <w:p w:rsidR="00B745A7" w:rsidRDefault="00B745A7" w:rsidP="00253FF8">
            <w:pPr>
              <w:spacing w:line="480" w:lineRule="auto"/>
            </w:pPr>
            <w:r>
              <w:t xml:space="preserve">   63     </w:t>
            </w:r>
          </w:p>
        </w:tc>
      </w:tr>
      <w:tr w:rsidR="005C0401" w:rsidTr="005C0401">
        <w:tc>
          <w:tcPr>
            <w:tcW w:w="4261" w:type="dxa"/>
          </w:tcPr>
          <w:p w:rsidR="005C0401" w:rsidRDefault="005C0401" w:rsidP="008C5388">
            <w:pPr>
              <w:spacing w:line="480" w:lineRule="auto"/>
            </w:pPr>
            <w:r>
              <w:t xml:space="preserve">ΓΕΩΡΓΑΝΤΕΛΛΗΣ ΔΗΜΗΤΡΙΟΣ </w:t>
            </w:r>
          </w:p>
        </w:tc>
        <w:tc>
          <w:tcPr>
            <w:tcW w:w="4261" w:type="dxa"/>
          </w:tcPr>
          <w:p w:rsidR="005C0401" w:rsidRDefault="005C0401" w:rsidP="008C5388">
            <w:pPr>
              <w:spacing w:line="480" w:lineRule="auto"/>
            </w:pPr>
            <w:r>
              <w:t xml:space="preserve">   54     ψηφους </w:t>
            </w:r>
          </w:p>
        </w:tc>
      </w:tr>
    </w:tbl>
    <w:p w:rsidR="00B745A7" w:rsidRDefault="00B745A7" w:rsidP="00B745A7">
      <w:pPr>
        <w:spacing w:line="480" w:lineRule="auto"/>
      </w:pPr>
    </w:p>
    <w:p w:rsidR="00B745A7" w:rsidRPr="001B2C8E" w:rsidRDefault="00B745A7" w:rsidP="00B745A7">
      <w:pPr>
        <w:spacing w:line="480" w:lineRule="auto"/>
        <w:rPr>
          <w:b/>
        </w:rPr>
      </w:pPr>
      <w:r w:rsidRPr="001B2C8E">
        <w:rPr>
          <w:b/>
        </w:rPr>
        <w:t xml:space="preserve">ΑΝΑΠΛΗΡΩΜΑΤΙΚΑ ΜΕΛΗ </w:t>
      </w: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ΒΑΡΒΑΓΙΑΝΝΗΣ ΔΗΜΗΤΡΙΟΣ </w:t>
            </w:r>
          </w:p>
        </w:tc>
        <w:tc>
          <w:tcPr>
            <w:tcW w:w="4261" w:type="dxa"/>
          </w:tcPr>
          <w:p w:rsidR="00B745A7" w:rsidRDefault="00B745A7" w:rsidP="00253FF8">
            <w:pPr>
              <w:spacing w:line="480" w:lineRule="auto"/>
            </w:pPr>
            <w:r>
              <w:t xml:space="preserve">   41</w:t>
            </w:r>
          </w:p>
        </w:tc>
      </w:tr>
      <w:tr w:rsidR="00B745A7" w:rsidTr="00253FF8">
        <w:tc>
          <w:tcPr>
            <w:tcW w:w="4261" w:type="dxa"/>
          </w:tcPr>
          <w:p w:rsidR="00B745A7" w:rsidRDefault="00B745A7" w:rsidP="00253FF8">
            <w:pPr>
              <w:spacing w:line="480" w:lineRule="auto"/>
            </w:pPr>
            <w:r>
              <w:t xml:space="preserve">ΚΡΕΤΖΑΣ ΔΗΜΗΤΡΙΟΣ </w:t>
            </w:r>
          </w:p>
        </w:tc>
        <w:tc>
          <w:tcPr>
            <w:tcW w:w="4261" w:type="dxa"/>
          </w:tcPr>
          <w:p w:rsidR="00B745A7" w:rsidRDefault="00B745A7" w:rsidP="00253FF8">
            <w:pPr>
              <w:spacing w:line="480" w:lineRule="auto"/>
            </w:pPr>
            <w:r>
              <w:t xml:space="preserve">   40</w:t>
            </w:r>
          </w:p>
        </w:tc>
      </w:tr>
      <w:tr w:rsidR="00B745A7" w:rsidTr="00253FF8">
        <w:tc>
          <w:tcPr>
            <w:tcW w:w="4261" w:type="dxa"/>
          </w:tcPr>
          <w:p w:rsidR="00B745A7" w:rsidRDefault="005C0401" w:rsidP="00253FF8">
            <w:pPr>
              <w:spacing w:line="480" w:lineRule="auto"/>
            </w:pPr>
            <w:r>
              <w:t>ΖΑΦΕΙΡΙΟΥ ΑΦΡΟΔΙΤΗ</w:t>
            </w:r>
          </w:p>
        </w:tc>
        <w:tc>
          <w:tcPr>
            <w:tcW w:w="4261" w:type="dxa"/>
          </w:tcPr>
          <w:p w:rsidR="00B745A7" w:rsidRDefault="005C0401" w:rsidP="00253FF8">
            <w:pPr>
              <w:spacing w:line="480" w:lineRule="auto"/>
            </w:pPr>
            <w:r>
              <w:t xml:space="preserve">    28</w:t>
            </w:r>
          </w:p>
        </w:tc>
      </w:tr>
    </w:tbl>
    <w:p w:rsidR="005C0401" w:rsidRDefault="005C0401"/>
    <w:p w:rsidR="00B745A7" w:rsidRPr="001B2C8E" w:rsidRDefault="00B745A7" w:rsidP="00B745A7">
      <w:pPr>
        <w:pStyle w:val="a3"/>
        <w:numPr>
          <w:ilvl w:val="0"/>
          <w:numId w:val="1"/>
        </w:numPr>
        <w:spacing w:line="480" w:lineRule="auto"/>
        <w:jc w:val="center"/>
        <w:rPr>
          <w:b/>
          <w:sz w:val="28"/>
          <w:szCs w:val="28"/>
        </w:rPr>
      </w:pPr>
      <w:r w:rsidRPr="001B2C8E">
        <w:rPr>
          <w:b/>
          <w:sz w:val="28"/>
          <w:szCs w:val="28"/>
        </w:rPr>
        <w:t>ΕΚΠΡΟΣΩΠΟΙ ΓΙΑ ΤΗΝ ΓΕΝΙΚΗ ΣΥΝΕΛΕΥΣΗ ΤΟΥ Π.Ι.Σ.</w:t>
      </w:r>
    </w:p>
    <w:p w:rsidR="00B745A7" w:rsidRPr="00D55DB2" w:rsidRDefault="00B745A7" w:rsidP="00B745A7">
      <w:pPr>
        <w:spacing w:line="480" w:lineRule="auto"/>
      </w:pPr>
      <w:r w:rsidRPr="00D55DB2">
        <w:t>ΑΠΟ ΤΟΝ ΣΥΝΔ</w:t>
      </w:r>
      <w:r w:rsidR="00CA5B70">
        <w:t>Υ</w:t>
      </w:r>
      <w:r w:rsidRPr="00D55DB2">
        <w:t>ΑΣΜΟ «</w:t>
      </w:r>
      <w:r w:rsidRPr="00D55DB2">
        <w:rPr>
          <w:b/>
        </w:rPr>
        <w:t>ΙΑΤΡΙΚΗ ΕΝΟΤΗΤΑ ΛΕΣΒΟΥ</w:t>
      </w:r>
      <w:r w:rsidRPr="00D55DB2">
        <w:t>»</w:t>
      </w:r>
      <w:r w:rsidR="00D55DB2" w:rsidRPr="00D55DB2">
        <w:rPr>
          <w:color w:val="1D2129"/>
          <w:shd w:val="clear" w:color="auto" w:fill="FFFFFF"/>
        </w:rPr>
        <w:t xml:space="preserve"> 92 ψήφοι ή ποσοστό 47,4%</w:t>
      </w: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lastRenderedPageBreak/>
              <w:t xml:space="preserve">ΑΜΠΑΤΖΗΣ ΠΟΛΥΔΩΡΟΣ </w:t>
            </w:r>
          </w:p>
        </w:tc>
        <w:tc>
          <w:tcPr>
            <w:tcW w:w="4261" w:type="dxa"/>
          </w:tcPr>
          <w:p w:rsidR="00B745A7" w:rsidRDefault="00B745A7" w:rsidP="00253FF8">
            <w:pPr>
              <w:spacing w:line="480" w:lineRule="auto"/>
            </w:pPr>
            <w:r>
              <w:t xml:space="preserve">   66   ψηφους </w:t>
            </w:r>
          </w:p>
        </w:tc>
      </w:tr>
      <w:tr w:rsidR="00B745A7" w:rsidTr="00253FF8">
        <w:tc>
          <w:tcPr>
            <w:tcW w:w="4261" w:type="dxa"/>
          </w:tcPr>
          <w:p w:rsidR="00B745A7" w:rsidRDefault="00B745A7" w:rsidP="00253FF8">
            <w:pPr>
              <w:spacing w:line="480" w:lineRule="auto"/>
            </w:pPr>
            <w:r>
              <w:t xml:space="preserve">ΘΕΟΔΟΣΙΟΥ ΠΑΝΑΓΙΩΤΗΣ </w:t>
            </w:r>
          </w:p>
        </w:tc>
        <w:tc>
          <w:tcPr>
            <w:tcW w:w="4261" w:type="dxa"/>
          </w:tcPr>
          <w:p w:rsidR="00B745A7" w:rsidRDefault="00B745A7" w:rsidP="00253FF8">
            <w:pPr>
              <w:spacing w:line="480" w:lineRule="auto"/>
            </w:pPr>
            <w:r>
              <w:t xml:space="preserve">   48 </w:t>
            </w:r>
          </w:p>
        </w:tc>
      </w:tr>
      <w:tr w:rsidR="00B745A7" w:rsidTr="00253FF8">
        <w:tc>
          <w:tcPr>
            <w:tcW w:w="4261" w:type="dxa"/>
          </w:tcPr>
          <w:p w:rsidR="00B745A7" w:rsidRDefault="00B745A7" w:rsidP="00253FF8">
            <w:pPr>
              <w:spacing w:line="480" w:lineRule="auto"/>
            </w:pPr>
          </w:p>
        </w:tc>
        <w:tc>
          <w:tcPr>
            <w:tcW w:w="4261" w:type="dxa"/>
          </w:tcPr>
          <w:p w:rsidR="00B745A7" w:rsidRDefault="00B745A7" w:rsidP="00253FF8">
            <w:pPr>
              <w:spacing w:line="480" w:lineRule="auto"/>
            </w:pPr>
          </w:p>
        </w:tc>
      </w:tr>
    </w:tbl>
    <w:p w:rsidR="00B745A7" w:rsidRDefault="00B745A7" w:rsidP="00B745A7">
      <w:pPr>
        <w:spacing w:line="480" w:lineRule="auto"/>
      </w:pPr>
    </w:p>
    <w:p w:rsidR="00B745A7" w:rsidRDefault="00B745A7" w:rsidP="00B745A7">
      <w:pPr>
        <w:spacing w:line="480" w:lineRule="auto"/>
      </w:pPr>
    </w:p>
    <w:p w:rsidR="00B745A7" w:rsidRPr="001B2C8E" w:rsidRDefault="00CA5B70" w:rsidP="00B745A7">
      <w:pPr>
        <w:spacing w:line="480" w:lineRule="auto"/>
        <w:rPr>
          <w:b/>
        </w:rPr>
      </w:pPr>
      <w:r>
        <w:t>ΑΠΟ ΤΟΝ ΣΥΝΔΥ</w:t>
      </w:r>
      <w:r w:rsidR="00B745A7">
        <w:t>ΑΣΜΟ «</w:t>
      </w:r>
      <w:r w:rsidR="00B745A7" w:rsidRPr="001B2C8E">
        <w:rPr>
          <w:b/>
        </w:rPr>
        <w:t>ΕΝΩΤΙΚΟ ΚΙΝΗΜΑ ΓΙΑ ΤΗΝ ΑΝΑΤΡΟΠΗ (ΕΚΑ)</w:t>
      </w:r>
      <w:r w:rsidR="00B745A7">
        <w:rPr>
          <w:b/>
        </w:rPr>
        <w:t>»</w:t>
      </w:r>
      <w:r w:rsidR="00D55DB2">
        <w:rPr>
          <w:b/>
        </w:rPr>
        <w:t xml:space="preserve"> </w:t>
      </w:r>
      <w:r w:rsidR="00D55DB2">
        <w:rPr>
          <w:rFonts w:ascii="Helvetica" w:hAnsi="Helvetica" w:cs="Helvetica"/>
          <w:color w:val="1D2129"/>
          <w:sz w:val="21"/>
          <w:szCs w:val="21"/>
          <w:shd w:val="clear" w:color="auto" w:fill="FFFFFF"/>
        </w:rPr>
        <w:t>69 ψήφοι ή ποσοστό 35,6%</w:t>
      </w: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ΖΑΜΠΡΑΣ ΑΛΕΞΑΝΔΡΟΣ- ΧΡΗΣΤΟΣ </w:t>
            </w:r>
          </w:p>
        </w:tc>
        <w:tc>
          <w:tcPr>
            <w:tcW w:w="4261" w:type="dxa"/>
          </w:tcPr>
          <w:p w:rsidR="00B745A7" w:rsidRDefault="00B745A7" w:rsidP="00253FF8">
            <w:pPr>
              <w:spacing w:line="480" w:lineRule="auto"/>
            </w:pPr>
            <w:r>
              <w:t xml:space="preserve">   40    ψηφους </w:t>
            </w:r>
          </w:p>
        </w:tc>
      </w:tr>
      <w:tr w:rsidR="00B745A7" w:rsidTr="00253FF8">
        <w:tc>
          <w:tcPr>
            <w:tcW w:w="4261" w:type="dxa"/>
          </w:tcPr>
          <w:p w:rsidR="00B745A7" w:rsidRDefault="00B745A7" w:rsidP="00253FF8">
            <w:pPr>
              <w:spacing w:line="480" w:lineRule="auto"/>
            </w:pPr>
          </w:p>
        </w:tc>
        <w:tc>
          <w:tcPr>
            <w:tcW w:w="4261" w:type="dxa"/>
          </w:tcPr>
          <w:p w:rsidR="00B745A7" w:rsidRDefault="00B745A7" w:rsidP="00253FF8">
            <w:pPr>
              <w:spacing w:line="480" w:lineRule="auto"/>
            </w:pPr>
          </w:p>
        </w:tc>
      </w:tr>
    </w:tbl>
    <w:p w:rsidR="00B745A7" w:rsidRDefault="00B745A7" w:rsidP="00B745A7">
      <w:pPr>
        <w:spacing w:line="480" w:lineRule="auto"/>
      </w:pPr>
    </w:p>
    <w:p w:rsidR="00B745A7" w:rsidRPr="001B2C8E" w:rsidRDefault="00CA5B70" w:rsidP="00B745A7">
      <w:pPr>
        <w:spacing w:line="480" w:lineRule="auto"/>
        <w:rPr>
          <w:b/>
        </w:rPr>
      </w:pPr>
      <w:r>
        <w:t>ΑΠΟ ΤΟΝ ΣΥΝΔΥ</w:t>
      </w:r>
      <w:r w:rsidR="00B745A7">
        <w:t xml:space="preserve">ΑΣΜΟ </w:t>
      </w:r>
      <w:r w:rsidR="00A4509E">
        <w:t>«</w:t>
      </w:r>
      <w:r w:rsidR="00B745A7" w:rsidRPr="001B2C8E">
        <w:rPr>
          <w:b/>
        </w:rPr>
        <w:t>ΔΗΜΟΚΡΑΤΙΚΗ ΠΑΝΕΠΙΣΤΗΜΟΝΙΚΗ ΚΙΝΗΣΗ ΙΑΤΡΩΝ (ΔΗΠΑΚ)</w:t>
      </w:r>
      <w:r w:rsidR="00A4509E">
        <w:rPr>
          <w:b/>
        </w:rPr>
        <w:t>»</w:t>
      </w:r>
      <w:r w:rsidR="00D55DB2">
        <w:rPr>
          <w:b/>
        </w:rPr>
        <w:t xml:space="preserve"> </w:t>
      </w:r>
      <w:r w:rsidR="006A0BBE">
        <w:t>25</w:t>
      </w:r>
      <w:r w:rsidR="00D55DB2" w:rsidRPr="00D55DB2">
        <w:t xml:space="preserve"> ψήφοι ή ποσοστό 17%</w:t>
      </w: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ΓΑΛΗΣ ΑΘΑΝΑΣΙΟΣ </w:t>
            </w:r>
          </w:p>
        </w:tc>
        <w:tc>
          <w:tcPr>
            <w:tcW w:w="4261" w:type="dxa"/>
          </w:tcPr>
          <w:p w:rsidR="00B745A7" w:rsidRDefault="00B745A7" w:rsidP="00253FF8">
            <w:pPr>
              <w:spacing w:line="480" w:lineRule="auto"/>
            </w:pPr>
            <w:r>
              <w:t xml:space="preserve">    25   ψηφους </w:t>
            </w:r>
          </w:p>
        </w:tc>
      </w:tr>
      <w:tr w:rsidR="00B745A7" w:rsidTr="00253FF8">
        <w:tc>
          <w:tcPr>
            <w:tcW w:w="4261" w:type="dxa"/>
          </w:tcPr>
          <w:p w:rsidR="00B745A7" w:rsidRDefault="00B745A7" w:rsidP="00253FF8">
            <w:pPr>
              <w:spacing w:line="480" w:lineRule="auto"/>
            </w:pPr>
          </w:p>
        </w:tc>
        <w:tc>
          <w:tcPr>
            <w:tcW w:w="4261" w:type="dxa"/>
          </w:tcPr>
          <w:p w:rsidR="00B745A7" w:rsidRDefault="00B745A7" w:rsidP="00253FF8">
            <w:pPr>
              <w:spacing w:line="480" w:lineRule="auto"/>
            </w:pPr>
          </w:p>
        </w:tc>
      </w:tr>
    </w:tbl>
    <w:p w:rsidR="00D55DB2" w:rsidRDefault="00D55DB2" w:rsidP="00B745A7">
      <w:pPr>
        <w:spacing w:line="480" w:lineRule="auto"/>
      </w:pPr>
    </w:p>
    <w:p w:rsidR="00B745A7" w:rsidRPr="001B2C8E" w:rsidRDefault="00B745A7" w:rsidP="00B745A7">
      <w:pPr>
        <w:pStyle w:val="a3"/>
        <w:numPr>
          <w:ilvl w:val="0"/>
          <w:numId w:val="1"/>
        </w:numPr>
        <w:spacing w:line="480" w:lineRule="auto"/>
        <w:jc w:val="center"/>
        <w:rPr>
          <w:b/>
          <w:sz w:val="28"/>
          <w:szCs w:val="28"/>
        </w:rPr>
      </w:pPr>
      <w:r w:rsidRPr="001B2C8E">
        <w:rPr>
          <w:b/>
          <w:sz w:val="28"/>
          <w:szCs w:val="28"/>
        </w:rPr>
        <w:t>ΓΙΑ ΤΟ ΠΕΙΘΑΡΧΙΚΟ</w:t>
      </w:r>
      <w:r w:rsidR="00D55DB2">
        <w:rPr>
          <w:b/>
          <w:sz w:val="28"/>
          <w:szCs w:val="28"/>
        </w:rPr>
        <w:t xml:space="preserve"> ΣΥΜΒΟΥΛΙΟ</w:t>
      </w:r>
    </w:p>
    <w:p w:rsidR="00B745A7" w:rsidRDefault="00B745A7" w:rsidP="00B745A7">
      <w:pPr>
        <w:spacing w:line="480" w:lineRule="auto"/>
      </w:pPr>
    </w:p>
    <w:p w:rsidR="00B745A7" w:rsidRDefault="00CA5B70" w:rsidP="00B745A7">
      <w:pPr>
        <w:spacing w:line="480" w:lineRule="auto"/>
      </w:pPr>
      <w:r>
        <w:t>ΑΠΟ ΤΟΝ ΣΥΝΔΥ</w:t>
      </w:r>
      <w:r w:rsidR="00B745A7">
        <w:t xml:space="preserve">ΑΣΜΟ </w:t>
      </w:r>
      <w:r w:rsidR="00A4509E">
        <w:t>«</w:t>
      </w:r>
      <w:r w:rsidR="00B745A7" w:rsidRPr="001B2C8E">
        <w:rPr>
          <w:b/>
        </w:rPr>
        <w:t>ΙΑΤΡΙΚΗ ΕΝΟΤΗΤΑ ΛΕΣΒΟΥ</w:t>
      </w:r>
      <w:r w:rsidR="00A4509E">
        <w:rPr>
          <w:b/>
        </w:rPr>
        <w:t>»</w:t>
      </w:r>
      <w:r w:rsidR="00B745A7">
        <w:t xml:space="preserve"> </w:t>
      </w:r>
    </w:p>
    <w:p w:rsidR="00B745A7" w:rsidRPr="001B2C8E" w:rsidRDefault="00B745A7" w:rsidP="00B745A7">
      <w:pPr>
        <w:spacing w:line="480" w:lineRule="auto"/>
        <w:rPr>
          <w:b/>
        </w:rPr>
      </w:pPr>
      <w:r w:rsidRPr="001B2C8E">
        <w:rPr>
          <w:b/>
        </w:rPr>
        <w:t xml:space="preserve">ΠΡΟΕΔΡΟΣ </w:t>
      </w:r>
    </w:p>
    <w:p w:rsidR="00B745A7" w:rsidRDefault="00B745A7" w:rsidP="00B745A7">
      <w:pPr>
        <w:spacing w:line="480" w:lineRule="auto"/>
      </w:pPr>
      <w:r>
        <w:t>ΠΑΠΑΛΥΣΑΝΔΡΟΥ ΦΩΤΙΟΣ</w:t>
      </w:r>
    </w:p>
    <w:p w:rsidR="00B745A7" w:rsidRPr="001B2C8E" w:rsidRDefault="00B745A7" w:rsidP="00B745A7">
      <w:pPr>
        <w:spacing w:line="480" w:lineRule="auto"/>
        <w:rPr>
          <w:b/>
        </w:rPr>
      </w:pPr>
      <w:r w:rsidRPr="001B2C8E">
        <w:rPr>
          <w:b/>
        </w:rPr>
        <w:t>ΑΝΤΙΠΡΟΕΔΡΟΣ</w:t>
      </w:r>
    </w:p>
    <w:p w:rsidR="00B745A7" w:rsidRDefault="00B745A7" w:rsidP="00B745A7">
      <w:pPr>
        <w:spacing w:line="480" w:lineRule="auto"/>
      </w:pPr>
      <w:r>
        <w:t xml:space="preserve">ΞΕΝΟΥ ΠΑΡΑΣΚΕΥΗ </w:t>
      </w:r>
    </w:p>
    <w:p w:rsidR="00B745A7" w:rsidRDefault="00B745A7" w:rsidP="00B745A7">
      <w:pPr>
        <w:spacing w:line="480" w:lineRule="auto"/>
      </w:pPr>
    </w:p>
    <w:p w:rsidR="00B745A7" w:rsidRPr="001B2C8E" w:rsidRDefault="00B745A7" w:rsidP="00B745A7">
      <w:pPr>
        <w:spacing w:line="480" w:lineRule="auto"/>
        <w:rPr>
          <w:b/>
        </w:rPr>
      </w:pPr>
      <w:r w:rsidRPr="001B2C8E">
        <w:rPr>
          <w:b/>
        </w:rPr>
        <w:t xml:space="preserve">ΤΑΚΤΙΚΑ ΜΕΛΗ </w:t>
      </w:r>
    </w:p>
    <w:tbl>
      <w:tblPr>
        <w:tblStyle w:val="a4"/>
        <w:tblW w:w="0" w:type="auto"/>
        <w:tblLook w:val="04A0"/>
      </w:tblPr>
      <w:tblGrid>
        <w:gridCol w:w="4261"/>
        <w:gridCol w:w="4261"/>
      </w:tblGrid>
      <w:tr w:rsidR="00B745A7" w:rsidTr="00253FF8">
        <w:tc>
          <w:tcPr>
            <w:tcW w:w="4261" w:type="dxa"/>
          </w:tcPr>
          <w:p w:rsidR="00B745A7" w:rsidRDefault="00B745A7" w:rsidP="00253FF8">
            <w:pPr>
              <w:spacing w:line="480" w:lineRule="auto"/>
            </w:pPr>
            <w:r>
              <w:t xml:space="preserve">ΑΝΔΡΟΝΙΚΟΣ ΠΑΝΑΓΙΩΤΗΣ </w:t>
            </w:r>
          </w:p>
        </w:tc>
        <w:tc>
          <w:tcPr>
            <w:tcW w:w="4261" w:type="dxa"/>
          </w:tcPr>
          <w:p w:rsidR="00B745A7" w:rsidRDefault="00B745A7" w:rsidP="00253FF8">
            <w:pPr>
              <w:spacing w:line="480" w:lineRule="auto"/>
            </w:pPr>
            <w:r>
              <w:t xml:space="preserve">  80     ψήφους </w:t>
            </w:r>
          </w:p>
        </w:tc>
      </w:tr>
      <w:tr w:rsidR="00B745A7" w:rsidTr="00253FF8">
        <w:tc>
          <w:tcPr>
            <w:tcW w:w="4261" w:type="dxa"/>
          </w:tcPr>
          <w:p w:rsidR="00B745A7" w:rsidRDefault="00B745A7" w:rsidP="00253FF8">
            <w:pPr>
              <w:spacing w:line="480" w:lineRule="auto"/>
            </w:pPr>
            <w:r>
              <w:t xml:space="preserve">ΚΟΥΣΚΟΣ ΕΥΣΤΡΑΤΙΟΣ </w:t>
            </w:r>
          </w:p>
        </w:tc>
        <w:tc>
          <w:tcPr>
            <w:tcW w:w="4261" w:type="dxa"/>
          </w:tcPr>
          <w:p w:rsidR="00B745A7" w:rsidRDefault="00B745A7" w:rsidP="00253FF8">
            <w:pPr>
              <w:spacing w:line="480" w:lineRule="auto"/>
            </w:pPr>
            <w:r>
              <w:t xml:space="preserve">   75</w:t>
            </w:r>
          </w:p>
        </w:tc>
      </w:tr>
      <w:tr w:rsidR="00B745A7" w:rsidTr="00253FF8">
        <w:tc>
          <w:tcPr>
            <w:tcW w:w="4261" w:type="dxa"/>
          </w:tcPr>
          <w:p w:rsidR="00B745A7" w:rsidRDefault="00B745A7" w:rsidP="00253FF8">
            <w:pPr>
              <w:spacing w:line="480" w:lineRule="auto"/>
            </w:pPr>
            <w:r>
              <w:t xml:space="preserve">ΚΟΡΟΒΕΣΗ ΝΙΚΟΛΕΤΑ </w:t>
            </w:r>
          </w:p>
        </w:tc>
        <w:tc>
          <w:tcPr>
            <w:tcW w:w="4261" w:type="dxa"/>
          </w:tcPr>
          <w:p w:rsidR="00B745A7" w:rsidRDefault="00B745A7" w:rsidP="00253FF8">
            <w:pPr>
              <w:spacing w:line="480" w:lineRule="auto"/>
            </w:pPr>
            <w:r>
              <w:t xml:space="preserve">   53 </w:t>
            </w:r>
          </w:p>
        </w:tc>
      </w:tr>
      <w:tr w:rsidR="00D55DB2" w:rsidTr="008C5388">
        <w:tc>
          <w:tcPr>
            <w:tcW w:w="4261" w:type="dxa"/>
          </w:tcPr>
          <w:p w:rsidR="00D55DB2" w:rsidRDefault="00D55DB2" w:rsidP="008C5388">
            <w:pPr>
              <w:spacing w:line="480" w:lineRule="auto"/>
            </w:pPr>
            <w:r>
              <w:lastRenderedPageBreak/>
              <w:t xml:space="preserve">ΠΑΝΣΕΛΗΝΑ ΜΑΡΙΑ </w:t>
            </w:r>
          </w:p>
        </w:tc>
        <w:tc>
          <w:tcPr>
            <w:tcW w:w="4261" w:type="dxa"/>
          </w:tcPr>
          <w:p w:rsidR="00D55DB2" w:rsidRDefault="00D55DB2" w:rsidP="008C5388">
            <w:pPr>
              <w:spacing w:line="480" w:lineRule="auto"/>
            </w:pPr>
            <w:r>
              <w:t xml:space="preserve">   46       </w:t>
            </w:r>
          </w:p>
        </w:tc>
      </w:tr>
      <w:tr w:rsidR="00D55DB2" w:rsidTr="008C5388">
        <w:tc>
          <w:tcPr>
            <w:tcW w:w="4261" w:type="dxa"/>
          </w:tcPr>
          <w:p w:rsidR="00D55DB2" w:rsidRDefault="00D55DB2" w:rsidP="008C5388">
            <w:pPr>
              <w:spacing w:line="480" w:lineRule="auto"/>
            </w:pPr>
            <w:r>
              <w:t xml:space="preserve">ΠΕΤΡΕΛΛΗΣ ΒΑΣΙΛΕΙΟΣ </w:t>
            </w:r>
          </w:p>
        </w:tc>
        <w:tc>
          <w:tcPr>
            <w:tcW w:w="4261" w:type="dxa"/>
          </w:tcPr>
          <w:p w:rsidR="00D55DB2" w:rsidRDefault="00D55DB2" w:rsidP="008C5388">
            <w:pPr>
              <w:spacing w:line="480" w:lineRule="auto"/>
            </w:pPr>
            <w:r>
              <w:t xml:space="preserve">   46</w:t>
            </w:r>
          </w:p>
        </w:tc>
      </w:tr>
    </w:tbl>
    <w:p w:rsidR="00B745A7" w:rsidRDefault="00B745A7" w:rsidP="00B745A7">
      <w:pPr>
        <w:spacing w:line="480" w:lineRule="auto"/>
      </w:pPr>
    </w:p>
    <w:p w:rsidR="00B745A7" w:rsidRPr="001B2C8E" w:rsidRDefault="00B745A7" w:rsidP="00B745A7">
      <w:pPr>
        <w:spacing w:line="480" w:lineRule="auto"/>
        <w:rPr>
          <w:b/>
        </w:rPr>
      </w:pPr>
      <w:r w:rsidRPr="001B2C8E">
        <w:rPr>
          <w:b/>
        </w:rPr>
        <w:t xml:space="preserve">ΑΝΑΠΛΗΡΩΜΑΤΙΚΑ ΜΕΛΗ </w:t>
      </w:r>
    </w:p>
    <w:tbl>
      <w:tblPr>
        <w:tblStyle w:val="a4"/>
        <w:tblW w:w="0" w:type="auto"/>
        <w:tblLook w:val="04A0"/>
      </w:tblPr>
      <w:tblGrid>
        <w:gridCol w:w="4261"/>
        <w:gridCol w:w="4261"/>
      </w:tblGrid>
      <w:tr w:rsidR="00B745A7" w:rsidTr="00D55DB2">
        <w:tc>
          <w:tcPr>
            <w:tcW w:w="4261" w:type="dxa"/>
          </w:tcPr>
          <w:p w:rsidR="00B745A7" w:rsidRPr="006A0BBE" w:rsidRDefault="00B745A7" w:rsidP="00253FF8">
            <w:pPr>
              <w:spacing w:line="480" w:lineRule="auto"/>
            </w:pPr>
            <w:r w:rsidRPr="006A0BBE">
              <w:t xml:space="preserve">ΚΡΑΒΒΑΡΙΤΗΣ ΗΛΙΑΣ </w:t>
            </w:r>
          </w:p>
        </w:tc>
        <w:tc>
          <w:tcPr>
            <w:tcW w:w="4261" w:type="dxa"/>
          </w:tcPr>
          <w:p w:rsidR="00B745A7" w:rsidRPr="006A0BBE" w:rsidRDefault="00B745A7" w:rsidP="00253FF8">
            <w:pPr>
              <w:spacing w:line="480" w:lineRule="auto"/>
            </w:pPr>
            <w:r w:rsidRPr="006A0BBE">
              <w:t xml:space="preserve">   42</w:t>
            </w:r>
          </w:p>
        </w:tc>
      </w:tr>
      <w:tr w:rsidR="00D55DB2" w:rsidRPr="00D55DB2" w:rsidTr="00672693">
        <w:tc>
          <w:tcPr>
            <w:tcW w:w="4261" w:type="dxa"/>
          </w:tcPr>
          <w:p w:rsidR="00D55DB2" w:rsidRPr="006A0BBE" w:rsidRDefault="00D55DB2" w:rsidP="00D55DB2">
            <w:pPr>
              <w:spacing w:line="480" w:lineRule="auto"/>
              <w:rPr>
                <w:color w:val="1D2129"/>
              </w:rPr>
            </w:pPr>
            <w:r w:rsidRPr="006A0BBE">
              <w:rPr>
                <w:color w:val="1D2129"/>
                <w:shd w:val="clear" w:color="auto" w:fill="FFFFFF"/>
              </w:rPr>
              <w:t xml:space="preserve">ΤΟΥΡΒΑΛΗΣ ΕΥΑΓΓΕΛΟΣ </w:t>
            </w:r>
          </w:p>
        </w:tc>
        <w:tc>
          <w:tcPr>
            <w:tcW w:w="4261" w:type="dxa"/>
          </w:tcPr>
          <w:p w:rsidR="00D55DB2" w:rsidRPr="006A0BBE" w:rsidRDefault="00D55DB2" w:rsidP="00B83B44">
            <w:pPr>
              <w:spacing w:line="480" w:lineRule="auto"/>
              <w:rPr>
                <w:color w:val="1D2129"/>
              </w:rPr>
            </w:pPr>
            <w:r w:rsidRPr="006A0BBE">
              <w:rPr>
                <w:color w:val="1D2129"/>
                <w:shd w:val="clear" w:color="auto" w:fill="FFFFFF"/>
              </w:rPr>
              <w:t xml:space="preserve">  39</w:t>
            </w:r>
          </w:p>
        </w:tc>
      </w:tr>
      <w:tr w:rsidR="00D55DB2" w:rsidRPr="00D55DB2" w:rsidTr="00B76516">
        <w:tc>
          <w:tcPr>
            <w:tcW w:w="4261" w:type="dxa"/>
          </w:tcPr>
          <w:p w:rsidR="00D55DB2" w:rsidRPr="006A0BBE" w:rsidRDefault="00D55DB2" w:rsidP="00D55DB2">
            <w:pPr>
              <w:spacing w:line="480" w:lineRule="auto"/>
              <w:rPr>
                <w:color w:val="1D2129"/>
              </w:rPr>
            </w:pPr>
            <w:r w:rsidRPr="006A0BBE">
              <w:rPr>
                <w:color w:val="1D2129"/>
                <w:shd w:val="clear" w:color="auto" w:fill="FFFFFF"/>
              </w:rPr>
              <w:t xml:space="preserve">ΑΜΠΤΕΛ ΚΑΝΤΕΡ ΜΟΥΣΤΑΦΑ </w:t>
            </w:r>
          </w:p>
        </w:tc>
        <w:tc>
          <w:tcPr>
            <w:tcW w:w="4261" w:type="dxa"/>
          </w:tcPr>
          <w:p w:rsidR="00D55DB2" w:rsidRPr="006A0BBE" w:rsidRDefault="00D55DB2" w:rsidP="00B83B44">
            <w:pPr>
              <w:spacing w:line="480" w:lineRule="auto"/>
              <w:rPr>
                <w:color w:val="1D2129"/>
              </w:rPr>
            </w:pPr>
            <w:r w:rsidRPr="006A0BBE">
              <w:rPr>
                <w:color w:val="1D2129"/>
                <w:shd w:val="clear" w:color="auto" w:fill="FFFFFF"/>
              </w:rPr>
              <w:t xml:space="preserve">  33</w:t>
            </w:r>
          </w:p>
        </w:tc>
      </w:tr>
      <w:tr w:rsidR="00D55DB2" w:rsidRPr="00D55DB2" w:rsidTr="001F5849">
        <w:tc>
          <w:tcPr>
            <w:tcW w:w="4261" w:type="dxa"/>
          </w:tcPr>
          <w:p w:rsidR="00D55DB2" w:rsidRPr="006A0BBE" w:rsidRDefault="00D55DB2" w:rsidP="00D55DB2">
            <w:pPr>
              <w:spacing w:line="480" w:lineRule="auto"/>
              <w:rPr>
                <w:color w:val="1D2129"/>
              </w:rPr>
            </w:pPr>
            <w:r w:rsidRPr="006A0BBE">
              <w:rPr>
                <w:color w:val="1D2129"/>
                <w:shd w:val="clear" w:color="auto" w:fill="FFFFFF"/>
              </w:rPr>
              <w:t xml:space="preserve">ΜΑΡΙΟΛΑΣ ΓΕΩΡΓΙΟΣ </w:t>
            </w:r>
          </w:p>
        </w:tc>
        <w:tc>
          <w:tcPr>
            <w:tcW w:w="4261" w:type="dxa"/>
          </w:tcPr>
          <w:p w:rsidR="00D55DB2" w:rsidRPr="006A0BBE" w:rsidRDefault="00D55DB2" w:rsidP="00B83B44">
            <w:pPr>
              <w:spacing w:line="480" w:lineRule="auto"/>
              <w:rPr>
                <w:color w:val="1D2129"/>
              </w:rPr>
            </w:pPr>
            <w:r w:rsidRPr="006A0BBE">
              <w:rPr>
                <w:color w:val="1D2129"/>
                <w:shd w:val="clear" w:color="auto" w:fill="FFFFFF"/>
              </w:rPr>
              <w:t xml:space="preserve">  20</w:t>
            </w:r>
          </w:p>
        </w:tc>
      </w:tr>
      <w:tr w:rsidR="00D55DB2" w:rsidRPr="00D55DB2" w:rsidTr="00AD0F60">
        <w:tc>
          <w:tcPr>
            <w:tcW w:w="4261" w:type="dxa"/>
          </w:tcPr>
          <w:p w:rsidR="00D55DB2" w:rsidRPr="006A0BBE" w:rsidRDefault="00D55DB2" w:rsidP="00D55DB2">
            <w:pPr>
              <w:spacing w:line="480" w:lineRule="auto"/>
            </w:pPr>
            <w:r w:rsidRPr="006A0BBE">
              <w:rPr>
                <w:color w:val="1D2129"/>
                <w:shd w:val="clear" w:color="auto" w:fill="FFFFFF"/>
              </w:rPr>
              <w:t xml:space="preserve">ΝΟΥΣΙΑΣ ΘΕΟΔΩΡΟΣ </w:t>
            </w:r>
          </w:p>
        </w:tc>
        <w:tc>
          <w:tcPr>
            <w:tcW w:w="4261" w:type="dxa"/>
          </w:tcPr>
          <w:p w:rsidR="00D55DB2" w:rsidRPr="006A0BBE" w:rsidRDefault="00D55DB2" w:rsidP="00B83B44">
            <w:pPr>
              <w:spacing w:line="480" w:lineRule="auto"/>
            </w:pPr>
            <w:r w:rsidRPr="006A0BBE">
              <w:rPr>
                <w:color w:val="1D2129"/>
                <w:shd w:val="clear" w:color="auto" w:fill="FFFFFF"/>
              </w:rPr>
              <w:t xml:space="preserve">   18</w:t>
            </w:r>
          </w:p>
        </w:tc>
      </w:tr>
    </w:tbl>
    <w:p w:rsidR="00B745A7" w:rsidRDefault="00B745A7" w:rsidP="00B745A7">
      <w:pPr>
        <w:spacing w:line="480" w:lineRule="auto"/>
      </w:pPr>
    </w:p>
    <w:p w:rsidR="00D55DB2" w:rsidRPr="006A0BBE" w:rsidRDefault="00D55DB2" w:rsidP="00D55DB2">
      <w:pPr>
        <w:jc w:val="center"/>
        <w:rPr>
          <w:b/>
        </w:rPr>
      </w:pPr>
      <w:r w:rsidRPr="006A0BBE">
        <w:rPr>
          <w:b/>
          <w:color w:val="303030"/>
        </w:rPr>
        <w:t>Εκ μέρους του απερχόμενου ΔΣ καθώς και των νεοεκλεγέντων και όλων των υποψηφίων εκφράζουμε θερμές ευχαριστίες στους συναδέλφους που συμμετείχαν στην ψηφοφορία της Κυριακής. Καλούμε όλα τα μέλη μας συμπαραστάτες στην νέα προσπάθεια για την περαιτέρω αναβάθμιση του συλλόγου μας με στόχο την βελτίωση της περίθαλψης των συμπολιτών μας</w:t>
      </w:r>
      <w:r w:rsidRPr="006A0BBE">
        <w:rPr>
          <w:b/>
          <w:color w:val="303030"/>
          <w:shd w:val="clear" w:color="auto" w:fill="F3F3F3"/>
        </w:rPr>
        <w:t xml:space="preserve"> αλλά και την επίλυση των </w:t>
      </w:r>
      <w:r w:rsidRPr="006A0BBE">
        <w:rPr>
          <w:b/>
          <w:color w:val="303030"/>
        </w:rPr>
        <w:t>σύνθετων</w:t>
      </w:r>
      <w:r w:rsidRPr="006A0BBE">
        <w:rPr>
          <w:b/>
          <w:color w:val="303030"/>
          <w:shd w:val="clear" w:color="auto" w:fill="F3F3F3"/>
        </w:rPr>
        <w:t> προβλημάτων που ταλαιπωρούν το κλάδο μας.</w:t>
      </w:r>
    </w:p>
    <w:p w:rsidR="00A4509E" w:rsidRDefault="00A4509E" w:rsidP="00A4509E">
      <w:pPr>
        <w:spacing w:line="480" w:lineRule="auto"/>
        <w:rPr>
          <w:b/>
        </w:rPr>
      </w:pPr>
    </w:p>
    <w:p w:rsidR="00A4509E" w:rsidRDefault="00A4509E" w:rsidP="00A4509E">
      <w:pPr>
        <w:spacing w:line="480" w:lineRule="auto"/>
        <w:rPr>
          <w:b/>
        </w:rPr>
      </w:pPr>
    </w:p>
    <w:p w:rsidR="00A4509E" w:rsidRDefault="00A4509E" w:rsidP="00A4509E">
      <w:pPr>
        <w:spacing w:line="480" w:lineRule="auto"/>
      </w:pPr>
      <w:r>
        <w:rPr>
          <w:b/>
        </w:rPr>
        <w:t xml:space="preserve">   </w:t>
      </w:r>
      <w:r w:rsidRPr="006D2A9F">
        <w:rPr>
          <w:b/>
        </w:rPr>
        <w:t>Ο ΠΡΟΕΔΡΟΣ                                                                    Ο ΓΡΑΜΜΑΤΕΑΣ</w:t>
      </w:r>
      <w:r>
        <w:t xml:space="preserve"> </w:t>
      </w:r>
    </w:p>
    <w:p w:rsidR="00A4509E" w:rsidRDefault="00A4509E" w:rsidP="00A4509E">
      <w:pPr>
        <w:spacing w:line="480" w:lineRule="auto"/>
      </w:pPr>
      <w:r>
        <w:t xml:space="preserve">    Π. ΠΡΟΒΕΤΖΑΣ                                                                    Π. ΑΜΠΑΤΖΗΣ </w:t>
      </w:r>
    </w:p>
    <w:p w:rsidR="00A4509E" w:rsidRDefault="00A4509E" w:rsidP="00A4509E">
      <w:pPr>
        <w:spacing w:line="480" w:lineRule="auto"/>
      </w:pPr>
    </w:p>
    <w:p w:rsidR="00B745A7" w:rsidRPr="00B745A7" w:rsidRDefault="00B745A7" w:rsidP="00B745A7">
      <w:pPr>
        <w:spacing w:line="360" w:lineRule="auto"/>
        <w:ind w:firstLine="709"/>
        <w:jc w:val="both"/>
      </w:pPr>
    </w:p>
    <w:sectPr w:rsidR="00B745A7" w:rsidRPr="00B745A7" w:rsidSect="006A0BBE">
      <w:pgSz w:w="11906" w:h="16838"/>
      <w:pgMar w:top="709"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D54F11"/>
    <w:multiLevelType w:val="hybridMultilevel"/>
    <w:tmpl w:val="A928DF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B745A7"/>
    <w:rsid w:val="001804A4"/>
    <w:rsid w:val="005C0401"/>
    <w:rsid w:val="00693A30"/>
    <w:rsid w:val="006A0BBE"/>
    <w:rsid w:val="006F3E22"/>
    <w:rsid w:val="00957690"/>
    <w:rsid w:val="009D374C"/>
    <w:rsid w:val="00A4509E"/>
    <w:rsid w:val="00B745A7"/>
    <w:rsid w:val="00CA5B70"/>
    <w:rsid w:val="00D55DB2"/>
    <w:rsid w:val="00ED70D6"/>
    <w:rsid w:val="00F729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 w:type="paragraph" w:customStyle="1" w:styleId="Default">
    <w:name w:val="Default"/>
    <w:rsid w:val="00B745A7"/>
    <w:pPr>
      <w:autoSpaceDE w:val="0"/>
      <w:autoSpaceDN w:val="0"/>
      <w:adjustRightInd w:val="0"/>
      <w:spacing w:after="0" w:line="240" w:lineRule="auto"/>
    </w:pPr>
    <w:rPr>
      <w:rFonts w:ascii="Arial" w:hAnsi="Arial" w:cs="Arial"/>
      <w:color w:val="000000"/>
      <w:sz w:val="24"/>
      <w:szCs w:val="24"/>
    </w:rPr>
  </w:style>
  <w:style w:type="paragraph" w:styleId="a3">
    <w:name w:val="List Paragraph"/>
    <w:basedOn w:val="a"/>
    <w:uiPriority w:val="34"/>
    <w:qFormat/>
    <w:rsid w:val="00B745A7"/>
    <w:pPr>
      <w:ind w:left="720"/>
      <w:contextualSpacing/>
    </w:pPr>
  </w:style>
  <w:style w:type="table" w:styleId="a4">
    <w:name w:val="Table Grid"/>
    <w:basedOn w:val="a1"/>
    <w:uiPriority w:val="59"/>
    <w:rsid w:val="00B745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yllogos@islesv.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6A87E-CDD1-40B2-882A-0C140D44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ΙΑΤΡΙΚΟΣ ΣΥΛΛΟΓΟΣ ΠΡΟΤΥΠΟ</Template>
  <TotalTime>82</TotalTime>
  <Pages>4</Pages>
  <Words>552</Words>
  <Characters>2983</Characters>
  <Application>Microsoft Office Word</Application>
  <DocSecurity>0</DocSecurity>
  <Lines>24</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3</cp:revision>
  <dcterms:created xsi:type="dcterms:W3CDTF">2018-10-24T06:09:00Z</dcterms:created>
  <dcterms:modified xsi:type="dcterms:W3CDTF">2018-10-24T07:35:00Z</dcterms:modified>
</cp:coreProperties>
</file>