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4A4" w:rsidRDefault="001804A4" w:rsidP="00875B7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</w:pPr>
      <w:r>
        <w:t xml:space="preserve">                                                            </w:t>
      </w:r>
      <w:r w:rsidR="00327931">
        <w:pict>
          <v:group id="_x0000_s1026" editas="canvas" style="width:81.05pt;height:72.05pt;mso-position-horizontal-relative:char;mso-position-vertical-relative:line" coordsize="1621,144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1621;height:1441" o:preferrelative="f" filled="t" fillcolor="#333">
              <v:path o:extrusionok="t" o:connecttype="none"/>
            </v:shape>
            <v:shape id="_x0000_s1028" type="#_x0000_t75" style="position:absolute;width:1621;height:1441">
              <v:imagedata r:id="rId4" o:title="" grayscale="t" bilevel="t"/>
            </v:shape>
            <w10:wrap type="none"/>
            <w10:anchorlock/>
          </v:group>
        </w:pict>
      </w:r>
      <w:r>
        <w:t xml:space="preserve"> </w:t>
      </w:r>
    </w:p>
    <w:p w:rsidR="001804A4" w:rsidRDefault="001804A4" w:rsidP="001804A4">
      <w:pPr>
        <w:rPr>
          <w:b/>
        </w:rPr>
      </w:pPr>
      <w:r>
        <w:t xml:space="preserve">                                                      </w:t>
      </w:r>
      <w:r>
        <w:rPr>
          <w:b/>
        </w:rPr>
        <w:t>ΥΠΟΥΡΓΕΙΟ ΥΓΕΙΑΣ &amp;</w:t>
      </w:r>
    </w:p>
    <w:p w:rsidR="001804A4" w:rsidRDefault="001804A4" w:rsidP="001804A4">
      <w:pPr>
        <w:rPr>
          <w:b/>
        </w:rPr>
      </w:pPr>
      <w:r>
        <w:t xml:space="preserve">                                              </w:t>
      </w:r>
      <w:r>
        <w:rPr>
          <w:b/>
        </w:rPr>
        <w:t xml:space="preserve">ΚΟΙΝΩΝΙΚΗΣ ΑΛΛΗΛΕΓΓΥΗΣ </w:t>
      </w:r>
    </w:p>
    <w:p w:rsidR="001804A4" w:rsidRDefault="001804A4" w:rsidP="001804A4">
      <w:r>
        <w:t xml:space="preserve">                                             </w:t>
      </w:r>
    </w:p>
    <w:p w:rsidR="001804A4" w:rsidRDefault="001804A4" w:rsidP="001804A4">
      <w:pPr>
        <w:rPr>
          <w:u w:val="single"/>
        </w:rPr>
      </w:pPr>
      <w:r>
        <w:t xml:space="preserve">                                              </w:t>
      </w:r>
      <w:r>
        <w:rPr>
          <w:u w:val="single"/>
        </w:rPr>
        <w:t>ΙΑΤΡΙΚΟΣ ΣΥΛΛΟΓΟΣ ΛΕΣΒΟΥ</w:t>
      </w:r>
    </w:p>
    <w:p w:rsidR="001804A4" w:rsidRDefault="001804A4" w:rsidP="001804A4">
      <w:r>
        <w:t xml:space="preserve">                                                     </w:t>
      </w:r>
      <w:proofErr w:type="spellStart"/>
      <w:r>
        <w:t>Ταχ</w:t>
      </w:r>
      <w:proofErr w:type="spellEnd"/>
      <w:r>
        <w:t>. δ/</w:t>
      </w:r>
      <w:proofErr w:type="spellStart"/>
      <w:r>
        <w:t>νση</w:t>
      </w:r>
      <w:proofErr w:type="spellEnd"/>
      <w:r>
        <w:t xml:space="preserve"> : </w:t>
      </w:r>
      <w:proofErr w:type="spellStart"/>
      <w:r>
        <w:t>Καβέτσου</w:t>
      </w:r>
      <w:proofErr w:type="spellEnd"/>
      <w:r>
        <w:t xml:space="preserve"> 17</w:t>
      </w:r>
    </w:p>
    <w:p w:rsidR="001804A4" w:rsidRDefault="001804A4" w:rsidP="001804A4">
      <w:r>
        <w:t xml:space="preserve">                                                            81100 – </w:t>
      </w:r>
      <w:proofErr w:type="spellStart"/>
      <w:r>
        <w:t>Μυτιληνη</w:t>
      </w:r>
      <w:proofErr w:type="spellEnd"/>
    </w:p>
    <w:p w:rsidR="001804A4" w:rsidRPr="001804A4" w:rsidRDefault="001804A4" w:rsidP="001804A4">
      <w:r>
        <w:t xml:space="preserve">                                                     </w:t>
      </w:r>
      <w:proofErr w:type="spellStart"/>
      <w:r>
        <w:t>Τηλ</w:t>
      </w:r>
      <w:proofErr w:type="spellEnd"/>
      <w:r w:rsidRPr="001804A4">
        <w:t xml:space="preserve"> &amp; </w:t>
      </w:r>
      <w:r>
        <w:rPr>
          <w:lang w:val="en-US"/>
        </w:rPr>
        <w:t>fax</w:t>
      </w:r>
      <w:r w:rsidRPr="001804A4">
        <w:t xml:space="preserve"> : 22510.28182</w:t>
      </w:r>
    </w:p>
    <w:p w:rsidR="001804A4" w:rsidRDefault="001804A4" w:rsidP="001804A4">
      <w:r>
        <w:t xml:space="preserve">                                                    </w:t>
      </w:r>
      <w:proofErr w:type="gramStart"/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proofErr w:type="gramEnd"/>
      <w:r>
        <w:t xml:space="preserve">: </w:t>
      </w:r>
      <w:hyperlink r:id="rId5" w:history="1">
        <w:r>
          <w:rPr>
            <w:rStyle w:val="-"/>
            <w:color w:val="auto"/>
            <w:lang w:val="en-US"/>
          </w:rPr>
          <w:t>syllogos</w:t>
        </w:r>
        <w:r>
          <w:rPr>
            <w:rStyle w:val="-"/>
            <w:color w:val="auto"/>
          </w:rPr>
          <w:t>@</w:t>
        </w:r>
        <w:r>
          <w:rPr>
            <w:rStyle w:val="-"/>
            <w:color w:val="auto"/>
            <w:lang w:val="en-US"/>
          </w:rPr>
          <w:t>islesv</w:t>
        </w:r>
        <w:r>
          <w:rPr>
            <w:rStyle w:val="-"/>
            <w:color w:val="auto"/>
          </w:rPr>
          <w:t>.</w:t>
        </w:r>
        <w:r>
          <w:rPr>
            <w:rStyle w:val="-"/>
            <w:color w:val="auto"/>
            <w:lang w:val="en-US"/>
          </w:rPr>
          <w:t>gr</w:t>
        </w:r>
      </w:hyperlink>
      <w:r w:rsidRPr="00582345">
        <w:t xml:space="preserve"> </w:t>
      </w:r>
    </w:p>
    <w:p w:rsidR="00582345" w:rsidRDefault="00582345" w:rsidP="00582345">
      <w:pPr>
        <w:jc w:val="right"/>
      </w:pPr>
    </w:p>
    <w:p w:rsidR="00582345" w:rsidRDefault="00582345" w:rsidP="00875B70">
      <w:pPr>
        <w:jc w:val="center"/>
      </w:pPr>
      <w:r w:rsidRPr="00211E6A">
        <w:rPr>
          <w:b/>
          <w:u w:val="single"/>
        </w:rPr>
        <w:t xml:space="preserve">ΔΕΛΤΙΟ ΤΥΠΟΥ Ι.Σ.ΛΕΣΒΟΥ </w:t>
      </w:r>
    </w:p>
    <w:p w:rsidR="00582345" w:rsidRDefault="00582345" w:rsidP="00582345">
      <w:pPr>
        <w:jc w:val="right"/>
      </w:pPr>
      <w:r>
        <w:t>Μυτιλήνη, 19/09/2018</w:t>
      </w:r>
    </w:p>
    <w:p w:rsidR="00582345" w:rsidRDefault="00582345" w:rsidP="00582345">
      <w:pPr>
        <w:jc w:val="right"/>
      </w:pPr>
      <w:proofErr w:type="spellStart"/>
      <w:r>
        <w:t>Αριθμ</w:t>
      </w:r>
      <w:proofErr w:type="spellEnd"/>
      <w:r>
        <w:t xml:space="preserve">. </w:t>
      </w:r>
      <w:proofErr w:type="spellStart"/>
      <w:r>
        <w:t>Πρωτ</w:t>
      </w:r>
      <w:proofErr w:type="spellEnd"/>
      <w:r>
        <w:t xml:space="preserve"> : 325 </w:t>
      </w:r>
    </w:p>
    <w:p w:rsidR="00582345" w:rsidRDefault="00582345" w:rsidP="00582345"/>
    <w:p w:rsidR="00582345" w:rsidRDefault="00582345" w:rsidP="00582345">
      <w:pPr>
        <w:jc w:val="center"/>
        <w:rPr>
          <w:b/>
        </w:rPr>
      </w:pPr>
      <w:r w:rsidRPr="00582345">
        <w:rPr>
          <w:b/>
        </w:rPr>
        <w:t>ΑΝΑΚΟΙΝΩΣΗ ΔΙΕΝΕΡΓΕΙΑΣ ΕΚΛΟΓΩΝ</w:t>
      </w:r>
    </w:p>
    <w:p w:rsidR="00582345" w:rsidRPr="00582345" w:rsidRDefault="00582345" w:rsidP="00582345">
      <w:pPr>
        <w:jc w:val="center"/>
        <w:rPr>
          <w:b/>
        </w:rPr>
      </w:pPr>
    </w:p>
    <w:p w:rsidR="00582345" w:rsidRPr="00211E6A" w:rsidRDefault="00582345" w:rsidP="00211E6A">
      <w:pPr>
        <w:jc w:val="both"/>
      </w:pPr>
      <w:r w:rsidRPr="00211E6A">
        <w:t xml:space="preserve">Έχοντας </w:t>
      </w:r>
      <w:proofErr w:type="spellStart"/>
      <w:r w:rsidRPr="00211E6A">
        <w:t>υπ΄</w:t>
      </w:r>
      <w:proofErr w:type="spellEnd"/>
      <w:r w:rsidRPr="00211E6A">
        <w:t xml:space="preserve"> όψη τις διατάξεις του άρθρου 306 παρ. 1 του Ν. 4512/2018/(ΦΕΚ 5 </w:t>
      </w:r>
      <w:proofErr w:type="spellStart"/>
      <w:r w:rsidRPr="00211E6A">
        <w:t>τευχ</w:t>
      </w:r>
      <w:proofErr w:type="spellEnd"/>
      <w:r w:rsidRPr="00211E6A">
        <w:t xml:space="preserve"> Α΄, 17-1-2018), το με αριθμό </w:t>
      </w:r>
      <w:proofErr w:type="spellStart"/>
      <w:r w:rsidRPr="00211E6A">
        <w:t>πρωτ</w:t>
      </w:r>
      <w:proofErr w:type="spellEnd"/>
      <w:r w:rsidRPr="00211E6A">
        <w:t>. 501/1-3-2018 έγγραφο του Πανελληνίου Ιατρικού Συλλόγου απευθυνόμενο σε όλους του Ιατρικούς Συλλόγους της Χώρας</w:t>
      </w:r>
    </w:p>
    <w:p w:rsidR="00582345" w:rsidRPr="00211E6A" w:rsidRDefault="00582345" w:rsidP="00211E6A">
      <w:pPr>
        <w:jc w:val="both"/>
      </w:pPr>
      <w:r w:rsidRPr="00211E6A">
        <w:t>Το Διοικητικό Συμβούλιο του Ιατρικού Συλλόγου</w:t>
      </w:r>
      <w:r w:rsidR="00211E6A" w:rsidRPr="00211E6A">
        <w:t xml:space="preserve"> Λέσβου προκηρύσσει, σύμφωνα με </w:t>
      </w:r>
      <w:r w:rsidRPr="00211E6A">
        <w:t>τις διατάξεις της ισχύουσας Ιατρικής Νομοθεσίας αρχαιρεσίες για την ανάδειξη :</w:t>
      </w:r>
    </w:p>
    <w:p w:rsidR="00582345" w:rsidRDefault="00582345" w:rsidP="00582345"/>
    <w:p w:rsidR="00582345" w:rsidRDefault="00582345" w:rsidP="00582345">
      <w:pPr>
        <w:spacing w:line="360" w:lineRule="auto"/>
      </w:pPr>
      <w:r w:rsidRPr="003574F7">
        <w:rPr>
          <w:b/>
        </w:rPr>
        <w:t>α</w:t>
      </w:r>
      <w:r>
        <w:t>.  Έντεκα (11) μελών Διοικητικού Συμβουλίου</w:t>
      </w:r>
    </w:p>
    <w:p w:rsidR="00582345" w:rsidRDefault="00582345" w:rsidP="00582345">
      <w:pPr>
        <w:spacing w:line="360" w:lineRule="auto"/>
      </w:pPr>
      <w:r w:rsidRPr="003574F7">
        <w:rPr>
          <w:b/>
        </w:rPr>
        <w:t>β.</w:t>
      </w:r>
      <w:r>
        <w:t xml:space="preserve">  Πρόεδρου, Αντιπροέδρου, πέντε (5) τακτικών και πέντε (5) αναπληρωματικών μελών του Πειθαρχικού Συμβουλίου</w:t>
      </w:r>
    </w:p>
    <w:p w:rsidR="00582345" w:rsidRDefault="00582345" w:rsidP="00582345">
      <w:pPr>
        <w:spacing w:line="360" w:lineRule="auto"/>
      </w:pPr>
      <w:r w:rsidRPr="003574F7">
        <w:rPr>
          <w:b/>
        </w:rPr>
        <w:t>γ.</w:t>
      </w:r>
      <w:r>
        <w:t xml:space="preserve">  Τριών (3) τακτικών και τριών (3) αναπληρωματικών μελών της Εξελεγκτικής Επιτροπής.</w:t>
      </w:r>
    </w:p>
    <w:p w:rsidR="00582345" w:rsidRDefault="00582345" w:rsidP="00582345">
      <w:pPr>
        <w:spacing w:line="360" w:lineRule="auto"/>
      </w:pPr>
      <w:r w:rsidRPr="003574F7">
        <w:rPr>
          <w:b/>
        </w:rPr>
        <w:t>δ</w:t>
      </w:r>
      <w:r>
        <w:t>.  Τεσσάρων (4) εκπροσώπων του Συλλόγου για την Γενική Συνέλευση του ΠΙΣ .</w:t>
      </w:r>
    </w:p>
    <w:p w:rsidR="00582345" w:rsidRDefault="00582345" w:rsidP="00582345"/>
    <w:p w:rsidR="00582345" w:rsidRPr="00211E6A" w:rsidRDefault="00582345" w:rsidP="00582345">
      <w:pPr>
        <w:jc w:val="center"/>
        <w:rPr>
          <w:b/>
        </w:rPr>
      </w:pPr>
      <w:r w:rsidRPr="00211E6A">
        <w:rPr>
          <w:b/>
        </w:rPr>
        <w:t>Οι Αρχαιρεσίες του Συλλόγου θα γίνουν</w:t>
      </w:r>
    </w:p>
    <w:p w:rsidR="00582345" w:rsidRDefault="00582345" w:rsidP="00582345">
      <w:r w:rsidRPr="003574F7">
        <w:t xml:space="preserve">στις </w:t>
      </w:r>
      <w:r>
        <w:t xml:space="preserve"> </w:t>
      </w:r>
      <w:r>
        <w:rPr>
          <w:b/>
        </w:rPr>
        <w:t>21</w:t>
      </w:r>
      <w:r w:rsidRPr="003574F7">
        <w:rPr>
          <w:b/>
        </w:rPr>
        <w:t xml:space="preserve"> Οκτωβρίου</w:t>
      </w:r>
      <w:r w:rsidRPr="003574F7">
        <w:t xml:space="preserve">, ημέρα </w:t>
      </w:r>
      <w:r w:rsidRPr="003574F7">
        <w:rPr>
          <w:b/>
        </w:rPr>
        <w:t>Κυριακή</w:t>
      </w:r>
      <w:r w:rsidRPr="003574F7">
        <w:t xml:space="preserve"> και </w:t>
      </w:r>
      <w:r w:rsidRPr="003574F7">
        <w:rPr>
          <w:u w:val="single"/>
        </w:rPr>
        <w:t xml:space="preserve">ώρα 9:00 </w:t>
      </w:r>
      <w:proofErr w:type="spellStart"/>
      <w:r w:rsidRPr="003574F7">
        <w:rPr>
          <w:u w:val="single"/>
        </w:rPr>
        <w:t>π.μ</w:t>
      </w:r>
      <w:proofErr w:type="spellEnd"/>
      <w:r w:rsidRPr="003574F7">
        <w:rPr>
          <w:u w:val="single"/>
        </w:rPr>
        <w:t>.</w:t>
      </w:r>
      <w:r w:rsidRPr="003574F7">
        <w:t xml:space="preserve"> στα γραφεία του Συλλόγου </w:t>
      </w:r>
      <w:proofErr w:type="spellStart"/>
      <w:r w:rsidRPr="003574F7">
        <w:t>Καβετσου</w:t>
      </w:r>
      <w:proofErr w:type="spellEnd"/>
      <w:r w:rsidRPr="003574F7">
        <w:t xml:space="preserve"> 17, 3</w:t>
      </w:r>
      <w:r w:rsidRPr="003574F7">
        <w:rPr>
          <w:vertAlign w:val="superscript"/>
        </w:rPr>
        <w:t>ος</w:t>
      </w:r>
      <w:r w:rsidRPr="003574F7">
        <w:t xml:space="preserve"> όροφος. </w:t>
      </w:r>
    </w:p>
    <w:p w:rsidR="00211E6A" w:rsidRDefault="00211E6A" w:rsidP="00582345"/>
    <w:p w:rsidR="00211E6A" w:rsidRPr="009B0156" w:rsidRDefault="00211E6A" w:rsidP="00582345">
      <w:pPr>
        <w:rPr>
          <w:u w:val="single"/>
        </w:rPr>
      </w:pPr>
      <w:r>
        <w:t xml:space="preserve">Αιτήσεις υποψηφιοτήτων για όλα τα αξιώματα πρέπει να υποβληθούν εγγράφως στα γραφεία του Συλλόγου μέχρι </w:t>
      </w:r>
      <w:r w:rsidR="009B0156">
        <w:t>τις 13:00</w:t>
      </w:r>
      <w:r>
        <w:t xml:space="preserve"> την </w:t>
      </w:r>
      <w:r w:rsidRPr="009B0156">
        <w:rPr>
          <w:u w:val="single"/>
        </w:rPr>
        <w:t xml:space="preserve">Παρασκευή 5 Οκτωβρίου 2018. </w:t>
      </w:r>
    </w:p>
    <w:p w:rsidR="00582345" w:rsidRPr="009B0156" w:rsidRDefault="00582345" w:rsidP="00582345">
      <w:pPr>
        <w:rPr>
          <w:u w:val="single"/>
        </w:rPr>
      </w:pPr>
    </w:p>
    <w:p w:rsidR="00582345" w:rsidRPr="00793F44" w:rsidRDefault="00582345" w:rsidP="00582345">
      <w:pPr>
        <w:rPr>
          <w:sz w:val="22"/>
          <w:szCs w:val="22"/>
        </w:rPr>
      </w:pPr>
      <w:r w:rsidRPr="00793F44">
        <w:rPr>
          <w:sz w:val="22"/>
          <w:szCs w:val="22"/>
        </w:rPr>
        <w:t>Για περισσότερες πληροφορίες, τα μέλη  μπορούν να απευθύνονται στα γραφεία του Συλλόγου, κατά τις εργάσιμες μέρες (</w:t>
      </w:r>
      <w:proofErr w:type="spellStart"/>
      <w:r w:rsidRPr="00793F44">
        <w:rPr>
          <w:sz w:val="22"/>
          <w:szCs w:val="22"/>
        </w:rPr>
        <w:t>τηλ</w:t>
      </w:r>
      <w:proofErr w:type="spellEnd"/>
      <w:r w:rsidRPr="00793F44">
        <w:rPr>
          <w:sz w:val="22"/>
          <w:szCs w:val="22"/>
        </w:rPr>
        <w:t xml:space="preserve">. 22510.28182) </w:t>
      </w:r>
    </w:p>
    <w:p w:rsidR="00582345" w:rsidRDefault="00582345" w:rsidP="00582345"/>
    <w:p w:rsidR="00582345" w:rsidRDefault="00582345" w:rsidP="00582345"/>
    <w:p w:rsidR="00582345" w:rsidRDefault="00582345" w:rsidP="00582345">
      <w:pPr>
        <w:jc w:val="right"/>
      </w:pPr>
    </w:p>
    <w:p w:rsidR="00582345" w:rsidRDefault="00582345" w:rsidP="00582345"/>
    <w:p w:rsidR="00582345" w:rsidRDefault="00582345" w:rsidP="00582345">
      <w:r>
        <w:t xml:space="preserve">     Ο ΠΡΟΕΔΡΟΣ                                                                 Ο ΓΡΑΜΜΑΤΕΑΣ </w:t>
      </w:r>
    </w:p>
    <w:p w:rsidR="00582345" w:rsidRPr="005F3D95" w:rsidRDefault="00582345" w:rsidP="00582345">
      <w:r>
        <w:t xml:space="preserve">    Π. ΠΡΟΒΕΤΖΑΣ                                                                 Π. ΑΜΠΑΤΖΗΣ </w:t>
      </w:r>
    </w:p>
    <w:p w:rsidR="009D374C" w:rsidRDefault="009D374C"/>
    <w:sectPr w:rsidR="009D374C" w:rsidSect="00211E6A">
      <w:pgSz w:w="11906" w:h="16838"/>
      <w:pgMar w:top="567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compat/>
  <w:rsids>
    <w:rsidRoot w:val="00582345"/>
    <w:rsid w:val="0001025C"/>
    <w:rsid w:val="0008226C"/>
    <w:rsid w:val="001804A4"/>
    <w:rsid w:val="00211E6A"/>
    <w:rsid w:val="00327931"/>
    <w:rsid w:val="00582345"/>
    <w:rsid w:val="00875B70"/>
    <w:rsid w:val="009B0156"/>
    <w:rsid w:val="009D37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4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semiHidden/>
    <w:unhideWhenUsed/>
    <w:rsid w:val="001804A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4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yllogos@islesv.gr" TargetMode="Externa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921;&#931;&#923;\&#921;&#913;&#932;&#929;&#921;&#922;&#927;&#931;%20&#931;&#933;&#923;&#923;&#927;&#915;&#927;&#931;%20&#928;&#929;&#927;&#932;&#933;&#928;&#927;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ΙΑΤΡΙΚΟΣ ΣΥΛΛΟΓΟΣ ΠΡΟΤΥΠΟ</Template>
  <TotalTime>0</TotalTime>
  <Pages>1</Pages>
  <Words>331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Iatrikos Syllogos Lesvou</dc:creator>
  <cp:lastModifiedBy>Iatrikos Syllogos Lesvou</cp:lastModifiedBy>
  <cp:revision>2</cp:revision>
  <cp:lastPrinted>2018-09-20T07:02:00Z</cp:lastPrinted>
  <dcterms:created xsi:type="dcterms:W3CDTF">2018-09-20T07:08:00Z</dcterms:created>
  <dcterms:modified xsi:type="dcterms:W3CDTF">2018-09-20T07:08:00Z</dcterms:modified>
</cp:coreProperties>
</file>