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4A4" w:rsidRDefault="001804A4" w:rsidP="00180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                                                    </w:t>
      </w:r>
      <w:r w:rsidR="0039644C">
        <w:pict>
          <v:group id="_x0000_s1026" editas="canvas" style="width:81.05pt;height:72.05pt;mso-position-horizontal-relative:char;mso-position-vertical-relative:line" coordsize="1621,144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621;height:1441" o:preferrelative="f" filled="t" fillcolor="#333">
              <v:path o:extrusionok="t" o:connecttype="none"/>
            </v:shape>
            <v:shape id="_x0000_s1028" type="#_x0000_t75" style="position:absolute;width:1621;height:1441">
              <v:imagedata r:id="rId4" o:title="" grayscale="t" bilevel="t"/>
            </v:shape>
            <w10:wrap type="none"/>
            <w10:anchorlock/>
          </v:group>
        </w:pict>
      </w:r>
      <w:r>
        <w:t xml:space="preserve"> </w:t>
      </w:r>
    </w:p>
    <w:p w:rsidR="001804A4" w:rsidRDefault="001804A4" w:rsidP="001804A4">
      <w:pPr>
        <w:rPr>
          <w:b/>
        </w:rPr>
      </w:pPr>
      <w:r>
        <w:t xml:space="preserve">                                                      </w:t>
      </w:r>
      <w:r>
        <w:rPr>
          <w:b/>
        </w:rPr>
        <w:t>ΥΠΟΥΡΓΕΙΟ ΥΓΕΙΑΣ &amp;</w:t>
      </w:r>
    </w:p>
    <w:p w:rsidR="001804A4" w:rsidRDefault="001804A4" w:rsidP="001804A4">
      <w:pPr>
        <w:rPr>
          <w:b/>
        </w:rPr>
      </w:pPr>
      <w:r>
        <w:t xml:space="preserve">                                              </w:t>
      </w:r>
      <w:r>
        <w:rPr>
          <w:b/>
        </w:rPr>
        <w:t xml:space="preserve">ΚΟΙΝΩΝΙΚΗΣ ΑΛΛΗΛΕΓΓΥΗΣ </w:t>
      </w:r>
    </w:p>
    <w:p w:rsidR="001804A4" w:rsidRDefault="001804A4" w:rsidP="001804A4">
      <w:r>
        <w:t xml:space="preserve">                                             </w:t>
      </w:r>
    </w:p>
    <w:p w:rsidR="001804A4" w:rsidRDefault="001804A4" w:rsidP="001804A4">
      <w:pPr>
        <w:rPr>
          <w:u w:val="single"/>
        </w:rPr>
      </w:pPr>
      <w:r>
        <w:t xml:space="preserve">                                              </w:t>
      </w:r>
      <w:r>
        <w:rPr>
          <w:u w:val="single"/>
        </w:rPr>
        <w:t>ΙΑΤΡΙΚΟΣ ΣΥΛΛΟΓΟΣ ΛΕΣΒΟΥ</w:t>
      </w:r>
    </w:p>
    <w:p w:rsidR="001804A4" w:rsidRDefault="001804A4" w:rsidP="001804A4">
      <w:r>
        <w:t xml:space="preserve">                                                     </w:t>
      </w:r>
      <w:proofErr w:type="spellStart"/>
      <w:r>
        <w:t>Ταχ</w:t>
      </w:r>
      <w:proofErr w:type="spellEnd"/>
      <w:r>
        <w:t>. δ/</w:t>
      </w:r>
      <w:proofErr w:type="spellStart"/>
      <w:r>
        <w:t>νση</w:t>
      </w:r>
      <w:proofErr w:type="spellEnd"/>
      <w:r>
        <w:t xml:space="preserve"> : </w:t>
      </w:r>
      <w:proofErr w:type="spellStart"/>
      <w:r>
        <w:t>Καβέτσου</w:t>
      </w:r>
      <w:proofErr w:type="spellEnd"/>
      <w:r>
        <w:t xml:space="preserve"> 17</w:t>
      </w:r>
    </w:p>
    <w:p w:rsidR="001804A4" w:rsidRDefault="001804A4" w:rsidP="001804A4">
      <w:r>
        <w:t xml:space="preserve">                                                            81100 – </w:t>
      </w:r>
      <w:proofErr w:type="spellStart"/>
      <w:r>
        <w:t>Μυτιληνη</w:t>
      </w:r>
      <w:proofErr w:type="spellEnd"/>
    </w:p>
    <w:p w:rsidR="001804A4" w:rsidRPr="001804A4" w:rsidRDefault="001804A4" w:rsidP="001804A4">
      <w:r>
        <w:t xml:space="preserve">                                                     </w:t>
      </w:r>
      <w:proofErr w:type="spellStart"/>
      <w:r>
        <w:t>Τηλ</w:t>
      </w:r>
      <w:proofErr w:type="spellEnd"/>
      <w:r w:rsidRPr="001804A4">
        <w:t xml:space="preserve"> &amp; </w:t>
      </w:r>
      <w:r>
        <w:rPr>
          <w:lang w:val="en-US"/>
        </w:rPr>
        <w:t>fax</w:t>
      </w:r>
      <w:r w:rsidRPr="001804A4">
        <w:t xml:space="preserve"> : 22510.28182</w:t>
      </w:r>
    </w:p>
    <w:p w:rsidR="001804A4" w:rsidRPr="006D5035" w:rsidRDefault="001804A4" w:rsidP="001804A4">
      <w:r>
        <w:t xml:space="preserve">                                                    </w:t>
      </w:r>
      <w:proofErr w:type="gramStart"/>
      <w:r>
        <w:rPr>
          <w:lang w:val="en-US"/>
        </w:rPr>
        <w:t>e</w:t>
      </w:r>
      <w:proofErr w:type="gramEnd"/>
      <w:r w:rsidRPr="006D5035">
        <w:t>-</w:t>
      </w:r>
      <w:proofErr w:type="gramStart"/>
      <w:r>
        <w:rPr>
          <w:lang w:val="en-US"/>
        </w:rPr>
        <w:t>mail</w:t>
      </w:r>
      <w:proofErr w:type="gramEnd"/>
      <w:r w:rsidRPr="006D5035">
        <w:t xml:space="preserve">: </w:t>
      </w:r>
      <w:hyperlink r:id="rId5" w:history="1">
        <w:r>
          <w:rPr>
            <w:rStyle w:val="-"/>
            <w:color w:val="auto"/>
            <w:lang w:val="en-US"/>
          </w:rPr>
          <w:t>syllogos</w:t>
        </w:r>
        <w:r w:rsidRPr="006D5035">
          <w:rPr>
            <w:rStyle w:val="-"/>
            <w:color w:val="auto"/>
          </w:rPr>
          <w:t>@</w:t>
        </w:r>
        <w:r>
          <w:rPr>
            <w:rStyle w:val="-"/>
            <w:color w:val="auto"/>
            <w:lang w:val="en-US"/>
          </w:rPr>
          <w:t>islesv</w:t>
        </w:r>
        <w:r w:rsidRPr="006D5035">
          <w:rPr>
            <w:rStyle w:val="-"/>
            <w:color w:val="auto"/>
          </w:rPr>
          <w:t>.</w:t>
        </w:r>
        <w:r>
          <w:rPr>
            <w:rStyle w:val="-"/>
            <w:color w:val="auto"/>
            <w:lang w:val="en-US"/>
          </w:rPr>
          <w:t>gr</w:t>
        </w:r>
      </w:hyperlink>
      <w:r w:rsidRPr="006D5035">
        <w:t xml:space="preserve"> </w:t>
      </w:r>
    </w:p>
    <w:p w:rsidR="009D374C" w:rsidRPr="006D5035" w:rsidRDefault="00C94DD5" w:rsidP="00C94DD5">
      <w:pPr>
        <w:jc w:val="right"/>
      </w:pPr>
      <w:r>
        <w:t>ΜΥΤΙΛΗΝΗ, 29/01/2018</w:t>
      </w:r>
    </w:p>
    <w:p w:rsidR="007B20E7" w:rsidRPr="006D5035" w:rsidRDefault="007B20E7" w:rsidP="00C94DD5">
      <w:pPr>
        <w:jc w:val="right"/>
      </w:pPr>
    </w:p>
    <w:p w:rsidR="007B20E7" w:rsidRPr="00AF7F9F" w:rsidRDefault="007B20E7" w:rsidP="00AF7F9F">
      <w:pPr>
        <w:spacing w:line="360" w:lineRule="auto"/>
        <w:jc w:val="center"/>
        <w:rPr>
          <w:b/>
        </w:rPr>
      </w:pPr>
      <w:r w:rsidRPr="00AF7F9F">
        <w:rPr>
          <w:b/>
        </w:rPr>
        <w:t>ΔΕΛΤΙΟ ΤΥΠΟΥ</w:t>
      </w:r>
    </w:p>
    <w:p w:rsidR="007B20E7" w:rsidRDefault="00AF7F9F" w:rsidP="00AF7F9F">
      <w:pPr>
        <w:spacing w:line="360" w:lineRule="auto"/>
        <w:jc w:val="center"/>
      </w:pPr>
      <w:r w:rsidRPr="00C94DD5">
        <w:rPr>
          <w:b/>
        </w:rPr>
        <w:t>Φ</w:t>
      </w:r>
      <w:r>
        <w:t>τωχοποίηση</w:t>
      </w:r>
      <w:r w:rsidR="007B20E7">
        <w:t xml:space="preserve"> της </w:t>
      </w:r>
      <w:r w:rsidRPr="00C94DD5">
        <w:rPr>
          <w:b/>
        </w:rPr>
        <w:t>Π</w:t>
      </w:r>
      <w:r>
        <w:t>ρωτοβάθμιας</w:t>
      </w:r>
      <w:r w:rsidR="007B20E7">
        <w:t xml:space="preserve"> </w:t>
      </w:r>
      <w:r w:rsidRPr="00C94DD5">
        <w:rPr>
          <w:b/>
        </w:rPr>
        <w:t>Φ</w:t>
      </w:r>
      <w:r>
        <w:t>ροντίδας</w:t>
      </w:r>
      <w:r w:rsidR="007B20E7">
        <w:t xml:space="preserve"> </w:t>
      </w:r>
      <w:r w:rsidRPr="00C94DD5">
        <w:rPr>
          <w:b/>
        </w:rPr>
        <w:t>Υ</w:t>
      </w:r>
      <w:r>
        <w:t>γείας</w:t>
      </w:r>
    </w:p>
    <w:p w:rsidR="007B20E7" w:rsidRDefault="007B20E7" w:rsidP="00AF7F9F">
      <w:pPr>
        <w:spacing w:line="360" w:lineRule="auto"/>
        <w:jc w:val="both"/>
      </w:pPr>
    </w:p>
    <w:p w:rsidR="007B20E7" w:rsidRDefault="007B20E7" w:rsidP="00C94DD5">
      <w:pPr>
        <w:spacing w:line="360" w:lineRule="auto"/>
        <w:ind w:firstLine="567"/>
        <w:jc w:val="both"/>
      </w:pPr>
      <w:r>
        <w:t xml:space="preserve">Ο </w:t>
      </w:r>
      <w:r w:rsidR="00AF7F9F">
        <w:t>Ιατρικός</w:t>
      </w:r>
      <w:r>
        <w:t xml:space="preserve"> </w:t>
      </w:r>
      <w:r w:rsidR="00AF7F9F">
        <w:t>Σύλλογος</w:t>
      </w:r>
      <w:r>
        <w:t xml:space="preserve"> </w:t>
      </w:r>
      <w:r w:rsidR="00AF7F9F">
        <w:t>Λέσβου</w:t>
      </w:r>
      <w:r>
        <w:t xml:space="preserve">, </w:t>
      </w:r>
      <w:r w:rsidR="00AF7F9F">
        <w:t>μετά</w:t>
      </w:r>
      <w:r>
        <w:t xml:space="preserve"> την </w:t>
      </w:r>
      <w:r w:rsidR="00AF7F9F">
        <w:t>πρόσφατη</w:t>
      </w:r>
      <w:r>
        <w:t xml:space="preserve"> </w:t>
      </w:r>
      <w:r w:rsidR="00AF7F9F">
        <w:t>πρόσκληση</w:t>
      </w:r>
      <w:r>
        <w:t xml:space="preserve"> </w:t>
      </w:r>
      <w:r w:rsidR="00AF7F9F">
        <w:t>εκδήλωσης</w:t>
      </w:r>
      <w:r>
        <w:t xml:space="preserve"> </w:t>
      </w:r>
      <w:r w:rsidR="00AF7F9F">
        <w:t>ενδιαφέροντος</w:t>
      </w:r>
      <w:r>
        <w:t xml:space="preserve"> για την </w:t>
      </w:r>
      <w:r w:rsidR="00AF7F9F">
        <w:t>σύναψη</w:t>
      </w:r>
      <w:r>
        <w:t xml:space="preserve"> </w:t>
      </w:r>
      <w:r w:rsidR="00AF7F9F">
        <w:t>συμβάσεων</w:t>
      </w:r>
      <w:r>
        <w:t xml:space="preserve"> </w:t>
      </w:r>
      <w:r w:rsidR="00AF7F9F">
        <w:t>μεταξύ</w:t>
      </w:r>
      <w:r>
        <w:t xml:space="preserve"> ΕΟΠΥΥ και </w:t>
      </w:r>
      <w:r w:rsidR="00AF7F9F">
        <w:t>Οικογενειακών</w:t>
      </w:r>
      <w:r>
        <w:t xml:space="preserve"> </w:t>
      </w:r>
      <w:r w:rsidR="00AF7F9F">
        <w:t>ιατρών</w:t>
      </w:r>
      <w:r>
        <w:t xml:space="preserve"> (</w:t>
      </w:r>
      <w:r w:rsidR="00AF7F9F">
        <w:t>Παθολόγων</w:t>
      </w:r>
      <w:r>
        <w:t xml:space="preserve"> ή Γεν. </w:t>
      </w:r>
      <w:r w:rsidR="00AF7F9F">
        <w:t>Ιατρικής</w:t>
      </w:r>
      <w:r>
        <w:t xml:space="preserve"> &amp; </w:t>
      </w:r>
      <w:r w:rsidR="00AF7F9F">
        <w:t>Παιδιάτρων</w:t>
      </w:r>
      <w:r>
        <w:t xml:space="preserve">) </w:t>
      </w:r>
      <w:r w:rsidR="00AF7F9F">
        <w:t>καταγγέλλει</w:t>
      </w:r>
      <w:r>
        <w:t xml:space="preserve"> στους </w:t>
      </w:r>
      <w:r w:rsidR="00AF7F9F">
        <w:t>συμπολίτες</w:t>
      </w:r>
      <w:r>
        <w:t xml:space="preserve"> μας την </w:t>
      </w:r>
      <w:r w:rsidR="00AF7F9F">
        <w:t>πλήρη</w:t>
      </w:r>
      <w:r>
        <w:t xml:space="preserve"> </w:t>
      </w:r>
      <w:r w:rsidR="00AF7F9F">
        <w:t>ισοπέδωση</w:t>
      </w:r>
      <w:r>
        <w:t xml:space="preserve">, </w:t>
      </w:r>
      <w:r w:rsidR="00AF7F9F">
        <w:t>υποβάθμιση</w:t>
      </w:r>
      <w:r>
        <w:t xml:space="preserve"> και </w:t>
      </w:r>
      <w:r w:rsidR="00AF7F9F">
        <w:t>φτωχοποίηση</w:t>
      </w:r>
      <w:r>
        <w:t xml:space="preserve"> της ΠΦΥ που </w:t>
      </w:r>
      <w:r w:rsidR="00AF7F9F">
        <w:t>επιχειρείται</w:t>
      </w:r>
      <w:r>
        <w:t xml:space="preserve">  με </w:t>
      </w:r>
      <w:r w:rsidR="00AF7F9F">
        <w:t>παράλληλη</w:t>
      </w:r>
      <w:r>
        <w:t xml:space="preserve"> </w:t>
      </w:r>
      <w:r w:rsidR="00AF7F9F">
        <w:t>εξόντωση</w:t>
      </w:r>
      <w:r>
        <w:t xml:space="preserve"> ή </w:t>
      </w:r>
      <w:r w:rsidR="00AF7F9F">
        <w:t>εξοβελισμό</w:t>
      </w:r>
      <w:r>
        <w:t xml:space="preserve"> των </w:t>
      </w:r>
      <w:r w:rsidR="00AF7F9F">
        <w:t>Ελλήνων</w:t>
      </w:r>
      <w:r>
        <w:t xml:space="preserve"> </w:t>
      </w:r>
      <w:r w:rsidR="00AF7F9F">
        <w:t>γιατρών</w:t>
      </w:r>
      <w:r>
        <w:t xml:space="preserve">. </w:t>
      </w:r>
    </w:p>
    <w:p w:rsidR="007B20E7" w:rsidRDefault="007B20E7" w:rsidP="00C94DD5">
      <w:pPr>
        <w:spacing w:line="360" w:lineRule="auto"/>
        <w:ind w:firstLine="567"/>
        <w:jc w:val="both"/>
      </w:pPr>
      <w:r>
        <w:t xml:space="preserve">Το </w:t>
      </w:r>
      <w:r w:rsidR="00AF7F9F">
        <w:t>εγχείρημα</w:t>
      </w:r>
      <w:r>
        <w:t xml:space="preserve"> αυτό είναι </w:t>
      </w:r>
      <w:r w:rsidR="00AF7F9F">
        <w:t>καταδικασμένο</w:t>
      </w:r>
      <w:r>
        <w:t xml:space="preserve"> να </w:t>
      </w:r>
      <w:r w:rsidR="00AF7F9F">
        <w:t>αποτύχει</w:t>
      </w:r>
      <w:r>
        <w:t xml:space="preserve"> για δυο </w:t>
      </w:r>
      <w:r w:rsidR="00AF7F9F">
        <w:t>κυρίως</w:t>
      </w:r>
      <w:r>
        <w:t xml:space="preserve"> </w:t>
      </w:r>
      <w:r w:rsidR="00AF7F9F">
        <w:t>λόγους</w:t>
      </w:r>
      <w:r>
        <w:t xml:space="preserve"> : </w:t>
      </w:r>
      <w:r w:rsidR="00AF7F9F" w:rsidRPr="00C94DD5">
        <w:rPr>
          <w:b/>
        </w:rPr>
        <w:t>Πρώτον</w:t>
      </w:r>
      <w:r w:rsidRPr="00C94DD5">
        <w:rPr>
          <w:b/>
        </w:rPr>
        <w:t xml:space="preserve"> </w:t>
      </w:r>
      <w:r w:rsidR="00AF7F9F">
        <w:t>γιατί</w:t>
      </w:r>
      <w:r>
        <w:t xml:space="preserve"> οι </w:t>
      </w:r>
      <w:r w:rsidR="00AF7F9F">
        <w:t>πολίτες</w:t>
      </w:r>
      <w:r>
        <w:t xml:space="preserve"> </w:t>
      </w:r>
      <w:r w:rsidR="00AF7F9F">
        <w:t>χάνουν</w:t>
      </w:r>
      <w:r>
        <w:t xml:space="preserve"> την </w:t>
      </w:r>
      <w:r w:rsidR="00AF7F9F">
        <w:t>ελεύθερη</w:t>
      </w:r>
      <w:r>
        <w:t xml:space="preserve"> </w:t>
      </w:r>
      <w:r w:rsidR="00AF7F9F">
        <w:t>επιλογή</w:t>
      </w:r>
      <w:r>
        <w:t xml:space="preserve"> του </w:t>
      </w:r>
      <w:r w:rsidR="00AF7F9F">
        <w:t>γιατρού</w:t>
      </w:r>
      <w:r>
        <w:t xml:space="preserve"> τους και θα </w:t>
      </w:r>
      <w:r w:rsidR="00AF7F9F">
        <w:t>έλθουν</w:t>
      </w:r>
      <w:r>
        <w:t xml:space="preserve"> </w:t>
      </w:r>
      <w:r w:rsidR="00AF7F9F">
        <w:t>άμεσα</w:t>
      </w:r>
      <w:r>
        <w:t xml:space="preserve"> </w:t>
      </w:r>
      <w:r w:rsidR="00AF7F9F">
        <w:t>αντιμέτωποι</w:t>
      </w:r>
      <w:r>
        <w:t xml:space="preserve"> με </w:t>
      </w:r>
      <w:r w:rsidR="00AF7F9F">
        <w:t>επικίνδυνες</w:t>
      </w:r>
      <w:r>
        <w:t xml:space="preserve"> </w:t>
      </w:r>
      <w:r w:rsidR="00AF7F9F">
        <w:t>καταστάσεις</w:t>
      </w:r>
      <w:r>
        <w:t xml:space="preserve">, όπως </w:t>
      </w:r>
      <w:r w:rsidR="00AF7F9F">
        <w:t>έλλειψη</w:t>
      </w:r>
      <w:r>
        <w:t xml:space="preserve"> </w:t>
      </w:r>
      <w:r w:rsidR="00AF7F9F">
        <w:t>γιατρών</w:t>
      </w:r>
      <w:r>
        <w:t xml:space="preserve">, </w:t>
      </w:r>
      <w:r w:rsidR="00AF7F9F">
        <w:t>φαρμάκων</w:t>
      </w:r>
      <w:r>
        <w:t xml:space="preserve"> και </w:t>
      </w:r>
      <w:r w:rsidR="00AF7F9F">
        <w:t>απαραίτητων</w:t>
      </w:r>
      <w:r>
        <w:t xml:space="preserve"> </w:t>
      </w:r>
      <w:r w:rsidR="00AF7F9F">
        <w:t>διαγνωστικών</w:t>
      </w:r>
      <w:r>
        <w:t xml:space="preserve"> </w:t>
      </w:r>
      <w:r w:rsidR="00AF7F9F">
        <w:t>εξετάσεων</w:t>
      </w:r>
      <w:r>
        <w:t xml:space="preserve"> και </w:t>
      </w:r>
      <w:r w:rsidR="00AF7F9F" w:rsidRPr="00C94DD5">
        <w:rPr>
          <w:b/>
        </w:rPr>
        <w:t>δεύτερον</w:t>
      </w:r>
      <w:r w:rsidRPr="00C94DD5">
        <w:rPr>
          <w:b/>
        </w:rPr>
        <w:t xml:space="preserve"> </w:t>
      </w:r>
      <w:r w:rsidR="00AF7F9F">
        <w:t>γιατί</w:t>
      </w:r>
      <w:r>
        <w:t xml:space="preserve"> </w:t>
      </w:r>
      <w:r w:rsidR="00AF7F9F">
        <w:t>απαξιώνεται</w:t>
      </w:r>
      <w:r>
        <w:t xml:space="preserve"> η </w:t>
      </w:r>
      <w:r w:rsidR="00AF7F9F">
        <w:t>ιατρική</w:t>
      </w:r>
      <w:r>
        <w:t xml:space="preserve"> </w:t>
      </w:r>
      <w:r w:rsidR="00AF7F9F">
        <w:t>λειτουργία</w:t>
      </w:r>
      <w:r>
        <w:t xml:space="preserve"> </w:t>
      </w:r>
      <w:r w:rsidR="00AF7F9F">
        <w:t>μέσα</w:t>
      </w:r>
      <w:r>
        <w:t xml:space="preserve"> από </w:t>
      </w:r>
      <w:r w:rsidR="00AF7F9F">
        <w:t>ξεπερασμένες</w:t>
      </w:r>
      <w:r>
        <w:t xml:space="preserve"> </w:t>
      </w:r>
      <w:r w:rsidR="00AF7F9F">
        <w:t>πιεστικές</w:t>
      </w:r>
      <w:r>
        <w:t xml:space="preserve"> </w:t>
      </w:r>
      <w:r w:rsidR="00AF7F9F">
        <w:t>συνθήκες</w:t>
      </w:r>
      <w:r>
        <w:t xml:space="preserve"> </w:t>
      </w:r>
      <w:r w:rsidR="00AF7F9F">
        <w:t>δουλειάς</w:t>
      </w:r>
      <w:r>
        <w:t xml:space="preserve"> και </w:t>
      </w:r>
      <w:r w:rsidR="00AF7F9F">
        <w:t>αμοιβές</w:t>
      </w:r>
      <w:r>
        <w:t xml:space="preserve"> </w:t>
      </w:r>
      <w:r w:rsidR="00AF7F9F">
        <w:t>εξευτελιστικές</w:t>
      </w:r>
      <w:r>
        <w:t xml:space="preserve">. </w:t>
      </w:r>
    </w:p>
    <w:p w:rsidR="006B2CDE" w:rsidRPr="00C94DD5" w:rsidRDefault="00AF7F9F" w:rsidP="00C94DD5">
      <w:pPr>
        <w:spacing w:line="360" w:lineRule="auto"/>
        <w:ind w:firstLine="567"/>
        <w:jc w:val="both"/>
        <w:rPr>
          <w:u w:val="single"/>
        </w:rPr>
      </w:pPr>
      <w:r>
        <w:t>Πάγια</w:t>
      </w:r>
      <w:r w:rsidR="007B20E7">
        <w:t xml:space="preserve"> </w:t>
      </w:r>
      <w:r>
        <w:t>αντιμισθία</w:t>
      </w:r>
      <w:r w:rsidR="007B20E7">
        <w:t xml:space="preserve"> σε </w:t>
      </w:r>
      <w:r>
        <w:t>χαμηλά</w:t>
      </w:r>
      <w:r w:rsidR="007B20E7">
        <w:t xml:space="preserve"> </w:t>
      </w:r>
      <w:r>
        <w:t>επίπεδα</w:t>
      </w:r>
      <w:r w:rsidR="007B20E7">
        <w:t xml:space="preserve"> στον </w:t>
      </w:r>
      <w:r>
        <w:t>χώρο</w:t>
      </w:r>
      <w:r w:rsidR="007B20E7">
        <w:t xml:space="preserve"> του </w:t>
      </w:r>
      <w:r>
        <w:t>ιδιωτικού</w:t>
      </w:r>
      <w:r w:rsidR="007B20E7">
        <w:t xml:space="preserve"> </w:t>
      </w:r>
      <w:r>
        <w:t>ιατρείου</w:t>
      </w:r>
      <w:r w:rsidR="007B20E7">
        <w:t xml:space="preserve"> με </w:t>
      </w:r>
      <w:r>
        <w:t>μεγάλες</w:t>
      </w:r>
      <w:r w:rsidR="007B20E7">
        <w:t xml:space="preserve"> </w:t>
      </w:r>
      <w:r>
        <w:t>λειτουργικές</w:t>
      </w:r>
      <w:r w:rsidR="007B20E7">
        <w:t xml:space="preserve"> </w:t>
      </w:r>
      <w:r w:rsidR="00C94DD5">
        <w:t>δαπάνες</w:t>
      </w:r>
      <w:r w:rsidR="007B20E7">
        <w:t xml:space="preserve"> σε </w:t>
      </w:r>
      <w:r w:rsidR="00C94DD5">
        <w:t>συνδυασμό</w:t>
      </w:r>
      <w:r w:rsidR="007B20E7">
        <w:t xml:space="preserve"> με την </w:t>
      </w:r>
      <w:r w:rsidR="00C94DD5">
        <w:t>αυξημένη</w:t>
      </w:r>
      <w:r w:rsidR="007B20E7">
        <w:t xml:space="preserve"> </w:t>
      </w:r>
      <w:r w:rsidR="00C94DD5">
        <w:t>φορολογία</w:t>
      </w:r>
      <w:r w:rsidR="007B20E7">
        <w:t xml:space="preserve"> και τις </w:t>
      </w:r>
      <w:r w:rsidR="00C94DD5">
        <w:t>υψηλές</w:t>
      </w:r>
      <w:r w:rsidR="007B20E7">
        <w:t xml:space="preserve"> </w:t>
      </w:r>
      <w:r w:rsidR="00C94DD5">
        <w:t>ασφαλιστικές</w:t>
      </w:r>
      <w:r w:rsidR="007B20E7">
        <w:t xml:space="preserve"> </w:t>
      </w:r>
      <w:r w:rsidR="00C94DD5">
        <w:t>εισφορές</w:t>
      </w:r>
      <w:r w:rsidR="007B20E7">
        <w:t xml:space="preserve">, </w:t>
      </w:r>
      <w:r w:rsidR="00C94DD5">
        <w:t>σημαίνει</w:t>
      </w:r>
      <w:r w:rsidR="007B20E7">
        <w:t xml:space="preserve"> </w:t>
      </w:r>
      <w:r w:rsidR="00C94DD5">
        <w:t>μηδαμινό</w:t>
      </w:r>
      <w:r w:rsidR="007B20E7">
        <w:t xml:space="preserve"> ή </w:t>
      </w:r>
      <w:r w:rsidR="00C94DD5">
        <w:t>αρνητικό</w:t>
      </w:r>
      <w:r w:rsidR="007B20E7">
        <w:t xml:space="preserve"> </w:t>
      </w:r>
      <w:r w:rsidR="00C94DD5">
        <w:t>εισόδημα</w:t>
      </w:r>
      <w:r w:rsidR="007B20E7">
        <w:t xml:space="preserve">. Οι </w:t>
      </w:r>
      <w:r w:rsidR="00C94DD5">
        <w:t>προϋποθέσεις</w:t>
      </w:r>
      <w:r w:rsidR="007B20E7">
        <w:t xml:space="preserve"> του </w:t>
      </w:r>
      <w:r w:rsidR="00C94DD5">
        <w:t>ωραρίου</w:t>
      </w:r>
      <w:r w:rsidR="007B20E7">
        <w:t xml:space="preserve"> </w:t>
      </w:r>
      <w:r w:rsidR="00C94DD5">
        <w:t>λειτουργιάς</w:t>
      </w:r>
      <w:r w:rsidR="007B20E7">
        <w:t xml:space="preserve"> των </w:t>
      </w:r>
      <w:r w:rsidR="00C94DD5">
        <w:t>οικογενειακών</w:t>
      </w:r>
      <w:r w:rsidR="007B20E7">
        <w:t xml:space="preserve"> </w:t>
      </w:r>
      <w:r w:rsidR="00C94DD5">
        <w:t>γιατρών</w:t>
      </w:r>
      <w:r w:rsidR="007B20E7">
        <w:t xml:space="preserve"> </w:t>
      </w:r>
      <w:r w:rsidR="00C94DD5">
        <w:t>καθώς</w:t>
      </w:r>
      <w:r w:rsidR="007B20E7">
        <w:t xml:space="preserve"> και ο </w:t>
      </w:r>
      <w:r w:rsidR="00C94DD5">
        <w:t>αριθμός</w:t>
      </w:r>
      <w:r w:rsidR="007B20E7">
        <w:t xml:space="preserve"> των </w:t>
      </w:r>
      <w:r w:rsidR="00C94DD5">
        <w:t>εγγεγραμμένων</w:t>
      </w:r>
      <w:r w:rsidR="007B20E7">
        <w:t xml:space="preserve"> στην </w:t>
      </w:r>
      <w:r w:rsidR="00C94DD5">
        <w:t>λίστα</w:t>
      </w:r>
      <w:r w:rsidR="007B20E7">
        <w:t xml:space="preserve"> </w:t>
      </w:r>
      <w:r w:rsidR="006B2CDE">
        <w:t xml:space="preserve">του </w:t>
      </w:r>
      <w:r w:rsidR="00C94DD5">
        <w:t>γιατρού</w:t>
      </w:r>
      <w:r w:rsidR="006B2CDE">
        <w:t xml:space="preserve"> </w:t>
      </w:r>
      <w:r w:rsidR="00C94DD5">
        <w:t>ασφαλισμένων</w:t>
      </w:r>
      <w:r w:rsidR="006B2CDE">
        <w:t xml:space="preserve"> (2250 για </w:t>
      </w:r>
      <w:r w:rsidR="00C94DD5">
        <w:t>Παθολόγους</w:t>
      </w:r>
      <w:r w:rsidR="006B2CDE">
        <w:t xml:space="preserve"> ή </w:t>
      </w:r>
      <w:r w:rsidR="00C94DD5">
        <w:t>Γενικής</w:t>
      </w:r>
      <w:r w:rsidR="006B2CDE">
        <w:t xml:space="preserve"> </w:t>
      </w:r>
      <w:r w:rsidR="00C94DD5">
        <w:t>Ιατρικής</w:t>
      </w:r>
      <w:r w:rsidR="006B2CDE">
        <w:t xml:space="preserve"> και 1500 για </w:t>
      </w:r>
      <w:r w:rsidR="00C94DD5">
        <w:t>Παιδιάτρους</w:t>
      </w:r>
      <w:r w:rsidR="006B2CDE">
        <w:t xml:space="preserve">) </w:t>
      </w:r>
      <w:r w:rsidR="006B2CDE" w:rsidRPr="00C94DD5">
        <w:rPr>
          <w:u w:val="single"/>
        </w:rPr>
        <w:t xml:space="preserve">δεν </w:t>
      </w:r>
      <w:r w:rsidR="00C94DD5" w:rsidRPr="00C94DD5">
        <w:rPr>
          <w:u w:val="single"/>
        </w:rPr>
        <w:t>αφήνουν</w:t>
      </w:r>
      <w:r w:rsidR="006B2CDE" w:rsidRPr="00C94DD5">
        <w:rPr>
          <w:u w:val="single"/>
        </w:rPr>
        <w:t xml:space="preserve"> </w:t>
      </w:r>
      <w:r w:rsidR="00C94DD5" w:rsidRPr="00C94DD5">
        <w:rPr>
          <w:u w:val="single"/>
        </w:rPr>
        <w:t>κανένα</w:t>
      </w:r>
      <w:r w:rsidR="006B2CDE" w:rsidRPr="00C94DD5">
        <w:rPr>
          <w:u w:val="single"/>
        </w:rPr>
        <w:t xml:space="preserve"> </w:t>
      </w:r>
      <w:r w:rsidR="00C94DD5" w:rsidRPr="00C94DD5">
        <w:rPr>
          <w:u w:val="single"/>
        </w:rPr>
        <w:t>περιθώριο</w:t>
      </w:r>
      <w:r w:rsidR="006B2CDE" w:rsidRPr="00C94DD5">
        <w:rPr>
          <w:u w:val="single"/>
        </w:rPr>
        <w:t xml:space="preserve"> </w:t>
      </w:r>
      <w:r w:rsidR="00C94DD5" w:rsidRPr="00C94DD5">
        <w:rPr>
          <w:u w:val="single"/>
        </w:rPr>
        <w:t>ελεύθερου</w:t>
      </w:r>
      <w:r w:rsidR="006B2CDE" w:rsidRPr="00C94DD5">
        <w:rPr>
          <w:u w:val="single"/>
        </w:rPr>
        <w:t xml:space="preserve"> </w:t>
      </w:r>
      <w:r w:rsidR="00C94DD5" w:rsidRPr="00C94DD5">
        <w:rPr>
          <w:u w:val="single"/>
        </w:rPr>
        <w:t>χρόνου</w:t>
      </w:r>
      <w:r w:rsidR="006B2CDE" w:rsidRPr="00C94DD5">
        <w:rPr>
          <w:u w:val="single"/>
        </w:rPr>
        <w:t xml:space="preserve"> για </w:t>
      </w:r>
      <w:r w:rsidR="00C94DD5" w:rsidRPr="00C94DD5">
        <w:rPr>
          <w:u w:val="single"/>
        </w:rPr>
        <w:t>ασθενείς</w:t>
      </w:r>
      <w:r w:rsidR="006B2CDE" w:rsidRPr="00C94DD5">
        <w:rPr>
          <w:u w:val="single"/>
        </w:rPr>
        <w:t xml:space="preserve"> που θα </w:t>
      </w:r>
      <w:r w:rsidR="00C94DD5" w:rsidRPr="00C94DD5">
        <w:rPr>
          <w:u w:val="single"/>
        </w:rPr>
        <w:t>ήθελαν</w:t>
      </w:r>
      <w:r w:rsidR="006B2CDE" w:rsidRPr="00C94DD5">
        <w:rPr>
          <w:u w:val="single"/>
        </w:rPr>
        <w:t xml:space="preserve"> να </w:t>
      </w:r>
      <w:r w:rsidR="00C94DD5" w:rsidRPr="00C94DD5">
        <w:rPr>
          <w:u w:val="single"/>
        </w:rPr>
        <w:t>εξεταστούν</w:t>
      </w:r>
      <w:r w:rsidR="006B2CDE" w:rsidRPr="00C94DD5">
        <w:rPr>
          <w:u w:val="single"/>
        </w:rPr>
        <w:t xml:space="preserve"> </w:t>
      </w:r>
      <w:r w:rsidR="00C94DD5" w:rsidRPr="00C94DD5">
        <w:rPr>
          <w:u w:val="single"/>
        </w:rPr>
        <w:t>ιδιωτικά</w:t>
      </w:r>
      <w:r w:rsidR="006B2CDE" w:rsidRPr="00C94DD5">
        <w:rPr>
          <w:u w:val="single"/>
        </w:rPr>
        <w:t xml:space="preserve">. </w:t>
      </w:r>
    </w:p>
    <w:p w:rsidR="006B2CDE" w:rsidRDefault="00C94DD5" w:rsidP="00C94DD5">
      <w:pPr>
        <w:spacing w:line="360" w:lineRule="auto"/>
        <w:ind w:firstLine="567"/>
        <w:jc w:val="both"/>
      </w:pPr>
      <w:r w:rsidRPr="00C94DD5">
        <w:rPr>
          <w:b/>
        </w:rPr>
        <w:t>Επιπλέον</w:t>
      </w:r>
      <w:r w:rsidR="006B2CDE">
        <w:t xml:space="preserve"> </w:t>
      </w:r>
      <w:r>
        <w:t>όσον</w:t>
      </w:r>
      <w:r w:rsidR="006B2CDE">
        <w:t xml:space="preserve"> </w:t>
      </w:r>
      <w:r>
        <w:t>αφόρα</w:t>
      </w:r>
      <w:r w:rsidR="006B2CDE">
        <w:t xml:space="preserve"> το </w:t>
      </w:r>
      <w:r w:rsidRPr="00C94DD5">
        <w:t>νησί</w:t>
      </w:r>
      <w:r w:rsidR="006B2CDE" w:rsidRPr="00C94DD5">
        <w:t xml:space="preserve"> της </w:t>
      </w:r>
      <w:r w:rsidRPr="00C94DD5">
        <w:t>Λέσβου</w:t>
      </w:r>
      <w:r w:rsidR="006B2CDE">
        <w:t xml:space="preserve"> με </w:t>
      </w:r>
      <w:r w:rsidRPr="00C94DD5">
        <w:rPr>
          <w:b/>
        </w:rPr>
        <w:t>έκπληξη</w:t>
      </w:r>
      <w:r w:rsidR="006B2CDE">
        <w:t xml:space="preserve"> </w:t>
      </w:r>
      <w:r>
        <w:t>διαπιστώσαμε</w:t>
      </w:r>
      <w:r w:rsidR="006B2CDE">
        <w:t xml:space="preserve"> </w:t>
      </w:r>
      <w:r w:rsidR="006B2CDE" w:rsidRPr="00C94DD5">
        <w:rPr>
          <w:b/>
        </w:rPr>
        <w:t xml:space="preserve">ότι δεν </w:t>
      </w:r>
      <w:r w:rsidRPr="00C94DD5">
        <w:rPr>
          <w:b/>
        </w:rPr>
        <w:t>προβλέπεται</w:t>
      </w:r>
      <w:r w:rsidR="006B2CDE">
        <w:t xml:space="preserve"> </w:t>
      </w:r>
      <w:r w:rsidRPr="00C94DD5">
        <w:rPr>
          <w:b/>
        </w:rPr>
        <w:t>καμία</w:t>
      </w:r>
      <w:r w:rsidR="006B2CDE" w:rsidRPr="00C94DD5">
        <w:rPr>
          <w:b/>
        </w:rPr>
        <w:t xml:space="preserve"> </w:t>
      </w:r>
      <w:r w:rsidRPr="00C94DD5">
        <w:rPr>
          <w:b/>
        </w:rPr>
        <w:t>θέση</w:t>
      </w:r>
      <w:r w:rsidR="006B2CDE" w:rsidRPr="00C94DD5">
        <w:rPr>
          <w:b/>
        </w:rPr>
        <w:t xml:space="preserve"> </w:t>
      </w:r>
      <w:r w:rsidRPr="00C94DD5">
        <w:rPr>
          <w:b/>
        </w:rPr>
        <w:t>Παθολόγου</w:t>
      </w:r>
      <w:r w:rsidR="006B2CDE" w:rsidRPr="00C94DD5">
        <w:rPr>
          <w:b/>
        </w:rPr>
        <w:t xml:space="preserve"> &amp; </w:t>
      </w:r>
      <w:r w:rsidRPr="00C94DD5">
        <w:rPr>
          <w:b/>
        </w:rPr>
        <w:t>Γενικού</w:t>
      </w:r>
      <w:r w:rsidR="006B2CDE" w:rsidRPr="00C94DD5">
        <w:rPr>
          <w:b/>
        </w:rPr>
        <w:t xml:space="preserve"> </w:t>
      </w:r>
      <w:r w:rsidRPr="00C94DD5">
        <w:rPr>
          <w:b/>
        </w:rPr>
        <w:t>Ιατρού</w:t>
      </w:r>
      <w:r w:rsidR="006B2CDE">
        <w:t xml:space="preserve"> </w:t>
      </w:r>
      <w:r>
        <w:t>παρά</w:t>
      </w:r>
      <w:r w:rsidR="006B2CDE">
        <w:t xml:space="preserve"> </w:t>
      </w:r>
      <w:r>
        <w:t>μόνο</w:t>
      </w:r>
      <w:r w:rsidR="006B2CDE">
        <w:t xml:space="preserve"> 6 </w:t>
      </w:r>
      <w:r>
        <w:t>θέσεις</w:t>
      </w:r>
      <w:r w:rsidR="006B2CDE">
        <w:t xml:space="preserve"> </w:t>
      </w:r>
      <w:r>
        <w:t>Παιδιάτρων</w:t>
      </w:r>
      <w:r w:rsidR="006B2CDE">
        <w:t xml:space="preserve">. </w:t>
      </w:r>
      <w:r>
        <w:t>Ταυτόχρονα</w:t>
      </w:r>
      <w:r w:rsidR="006B2CDE">
        <w:t xml:space="preserve"> δε οι </w:t>
      </w:r>
      <w:r>
        <w:t>ελάχιστοι</w:t>
      </w:r>
      <w:r w:rsidR="006B2CDE">
        <w:t xml:space="preserve"> </w:t>
      </w:r>
      <w:r>
        <w:t>γιατροί</w:t>
      </w:r>
      <w:r w:rsidR="006B2CDE">
        <w:t xml:space="preserve"> που </w:t>
      </w:r>
      <w:r>
        <w:t>έχουν</w:t>
      </w:r>
      <w:r w:rsidR="006B2CDE">
        <w:t xml:space="preserve"> </w:t>
      </w:r>
      <w:r>
        <w:t>σύμβαση</w:t>
      </w:r>
      <w:r w:rsidR="006B2CDE">
        <w:t xml:space="preserve"> με τον ΕΟΠΥΥ και </w:t>
      </w:r>
      <w:r>
        <w:t>εξυπηρετούν</w:t>
      </w:r>
      <w:r w:rsidR="006B2CDE">
        <w:t xml:space="preserve"> σε </w:t>
      </w:r>
      <w:r>
        <w:t>μεγάλο</w:t>
      </w:r>
      <w:r w:rsidR="006B2CDE">
        <w:t xml:space="preserve"> </w:t>
      </w:r>
      <w:r>
        <w:t>βαθμό</w:t>
      </w:r>
      <w:r w:rsidR="006B2CDE">
        <w:t xml:space="preserve"> τις </w:t>
      </w:r>
      <w:r>
        <w:t>αυξημένες</w:t>
      </w:r>
      <w:r w:rsidR="006B2CDE">
        <w:t xml:space="preserve"> </w:t>
      </w:r>
      <w:r>
        <w:t>ανάγκες</w:t>
      </w:r>
      <w:r w:rsidR="006B2CDE">
        <w:t xml:space="preserve"> των </w:t>
      </w:r>
      <w:r>
        <w:t>συμπολιτών</w:t>
      </w:r>
      <w:r w:rsidR="006B2CDE">
        <w:t xml:space="preserve"> μας η </w:t>
      </w:r>
      <w:r>
        <w:t>σύμβαση</w:t>
      </w:r>
      <w:r w:rsidR="006B2CDE">
        <w:t xml:space="preserve"> τους </w:t>
      </w:r>
      <w:r>
        <w:t>πρόκειται</w:t>
      </w:r>
      <w:r w:rsidR="006B2CDE">
        <w:t xml:space="preserve"> να </w:t>
      </w:r>
      <w:r>
        <w:t>λυθεί</w:t>
      </w:r>
      <w:r w:rsidR="006B2CDE">
        <w:t xml:space="preserve">. </w:t>
      </w:r>
    </w:p>
    <w:p w:rsidR="006B2CDE" w:rsidRDefault="00C94DD5" w:rsidP="002A32F5">
      <w:pPr>
        <w:spacing w:line="360" w:lineRule="auto"/>
        <w:ind w:firstLine="567"/>
        <w:jc w:val="both"/>
      </w:pPr>
      <w:r>
        <w:t>Γεννιούνται</w:t>
      </w:r>
      <w:r w:rsidR="006B2CDE">
        <w:t xml:space="preserve"> </w:t>
      </w:r>
      <w:r>
        <w:t>πολλά</w:t>
      </w:r>
      <w:r w:rsidR="006B2CDE">
        <w:t xml:space="preserve"> </w:t>
      </w:r>
      <w:r w:rsidRPr="002A32F5">
        <w:rPr>
          <w:u w:val="single"/>
        </w:rPr>
        <w:t>ερωτηματικά</w:t>
      </w:r>
      <w:r w:rsidR="006B2CDE" w:rsidRPr="002A32F5">
        <w:rPr>
          <w:u w:val="single"/>
        </w:rPr>
        <w:t xml:space="preserve"> </w:t>
      </w:r>
      <w:r>
        <w:t>γιατί</w:t>
      </w:r>
      <w:r w:rsidR="006B2CDE">
        <w:t xml:space="preserve"> σε ένα </w:t>
      </w:r>
      <w:r>
        <w:t>νησί</w:t>
      </w:r>
      <w:r w:rsidR="006B2CDE">
        <w:t xml:space="preserve"> </w:t>
      </w:r>
      <w:r>
        <w:t>παραμεθόριο που</w:t>
      </w:r>
      <w:r w:rsidR="006B2CDE">
        <w:t xml:space="preserve"> </w:t>
      </w:r>
      <w:r>
        <w:t>δοκιμάστηκε</w:t>
      </w:r>
      <w:r w:rsidR="006B2CDE">
        <w:t xml:space="preserve"> και </w:t>
      </w:r>
      <w:r>
        <w:t>συνεχίζει</w:t>
      </w:r>
      <w:r w:rsidR="006B2CDE">
        <w:t xml:space="preserve"> να </w:t>
      </w:r>
      <w:r>
        <w:t>δοκιμάζεται</w:t>
      </w:r>
      <w:r w:rsidR="006B2CDE">
        <w:t xml:space="preserve"> </w:t>
      </w:r>
      <w:r>
        <w:t>καθημερινά</w:t>
      </w:r>
      <w:r w:rsidR="006B2CDE">
        <w:t xml:space="preserve">, ένα </w:t>
      </w:r>
      <w:r>
        <w:t>νησί</w:t>
      </w:r>
      <w:r w:rsidR="006B2CDE">
        <w:t xml:space="preserve"> που </w:t>
      </w:r>
      <w:r>
        <w:t>δέχτηκε</w:t>
      </w:r>
      <w:r w:rsidR="006B2CDE">
        <w:t xml:space="preserve"> και </w:t>
      </w:r>
      <w:r>
        <w:t>συνεχίζει</w:t>
      </w:r>
      <w:r w:rsidR="006B2CDE">
        <w:t xml:space="preserve"> να </w:t>
      </w:r>
      <w:r>
        <w:t>δέχεται</w:t>
      </w:r>
      <w:r w:rsidR="006B2CDE">
        <w:t xml:space="preserve"> τις </w:t>
      </w:r>
      <w:r>
        <w:t>μεγαλύτερες</w:t>
      </w:r>
      <w:r w:rsidR="006B2CDE">
        <w:t xml:space="preserve"> </w:t>
      </w:r>
      <w:r>
        <w:t>ροές</w:t>
      </w:r>
      <w:r w:rsidR="006B2CDE">
        <w:t xml:space="preserve"> των </w:t>
      </w:r>
      <w:r>
        <w:t>προσφύγων</w:t>
      </w:r>
      <w:r w:rsidR="006B2CDE">
        <w:t xml:space="preserve"> και </w:t>
      </w:r>
      <w:r>
        <w:t>μεταναστών</w:t>
      </w:r>
      <w:r w:rsidR="00F95339">
        <w:t xml:space="preserve"> όπου ένας</w:t>
      </w:r>
      <w:r w:rsidR="006B2CDE">
        <w:t xml:space="preserve"> </w:t>
      </w:r>
      <w:r>
        <w:t>μεγάλος</w:t>
      </w:r>
      <w:r w:rsidR="006B2CDE">
        <w:t xml:space="preserve"> </w:t>
      </w:r>
      <w:r>
        <w:t>αριθμός</w:t>
      </w:r>
      <w:r w:rsidR="006B2CDE">
        <w:t xml:space="preserve"> εκ των </w:t>
      </w:r>
      <w:r>
        <w:t>οποίων</w:t>
      </w:r>
      <w:r w:rsidR="006B2CDE">
        <w:t xml:space="preserve"> </w:t>
      </w:r>
      <w:r>
        <w:t>συνεχίζει</w:t>
      </w:r>
      <w:r w:rsidR="006B2CDE">
        <w:t xml:space="preserve"> να </w:t>
      </w:r>
      <w:r>
        <w:t>παραμένει</w:t>
      </w:r>
      <w:r w:rsidR="006B2CDE">
        <w:t xml:space="preserve"> </w:t>
      </w:r>
      <w:r>
        <w:lastRenderedPageBreak/>
        <w:t>εγκλωβισμένος</w:t>
      </w:r>
      <w:r w:rsidR="006B2CDE">
        <w:t xml:space="preserve"> στο </w:t>
      </w:r>
      <w:r>
        <w:t>νησί</w:t>
      </w:r>
      <w:r w:rsidR="006B2CDE">
        <w:t xml:space="preserve"> και </w:t>
      </w:r>
      <w:r>
        <w:t>παρόλο</w:t>
      </w:r>
      <w:r w:rsidR="006B2CDE">
        <w:t xml:space="preserve"> αυτά δεν </w:t>
      </w:r>
      <w:r>
        <w:t>προβλέφθηκε</w:t>
      </w:r>
      <w:r w:rsidR="006B2CDE">
        <w:t xml:space="preserve"> </w:t>
      </w:r>
      <w:r>
        <w:t>ούτε</w:t>
      </w:r>
      <w:r w:rsidR="006B2CDE">
        <w:t xml:space="preserve"> μια </w:t>
      </w:r>
      <w:r>
        <w:t>θέση</w:t>
      </w:r>
      <w:r w:rsidR="006B2CDE">
        <w:t xml:space="preserve"> </w:t>
      </w:r>
      <w:r>
        <w:t>Παθολόγου</w:t>
      </w:r>
      <w:r w:rsidR="006B2CDE">
        <w:t xml:space="preserve"> ή </w:t>
      </w:r>
      <w:r>
        <w:t>Γενικής</w:t>
      </w:r>
      <w:r w:rsidR="006B2CDE">
        <w:t xml:space="preserve"> </w:t>
      </w:r>
      <w:r>
        <w:t>Ιατρικής</w:t>
      </w:r>
      <w:r w:rsidR="006B2CDE">
        <w:t xml:space="preserve">. </w:t>
      </w:r>
    </w:p>
    <w:p w:rsidR="00AF7F9F" w:rsidRDefault="00C94DD5" w:rsidP="002A32F5">
      <w:pPr>
        <w:spacing w:line="360" w:lineRule="auto"/>
        <w:ind w:firstLine="567"/>
        <w:jc w:val="both"/>
      </w:pPr>
      <w:r>
        <w:t>Μετά</w:t>
      </w:r>
      <w:r w:rsidR="006B2CDE">
        <w:t xml:space="preserve"> το Δ.Σ του Ι.Σ.</w:t>
      </w:r>
      <w:r>
        <w:t xml:space="preserve"> Λέσβου</w:t>
      </w:r>
      <w:r w:rsidR="006B2CDE">
        <w:t xml:space="preserve"> </w:t>
      </w:r>
      <w:r w:rsidR="006B2CDE" w:rsidRPr="002A32F5">
        <w:rPr>
          <w:b/>
        </w:rPr>
        <w:t xml:space="preserve">οι </w:t>
      </w:r>
      <w:r w:rsidRPr="002A32F5">
        <w:rPr>
          <w:b/>
        </w:rPr>
        <w:t>θέσεις</w:t>
      </w:r>
      <w:r w:rsidR="006B2CDE" w:rsidRPr="002A32F5">
        <w:rPr>
          <w:b/>
        </w:rPr>
        <w:t xml:space="preserve"> μας </w:t>
      </w:r>
      <w:r w:rsidRPr="002A32F5">
        <w:rPr>
          <w:b/>
        </w:rPr>
        <w:t>ταυτίζονται</w:t>
      </w:r>
      <w:r w:rsidR="006B2CDE" w:rsidRPr="002A32F5">
        <w:rPr>
          <w:b/>
        </w:rPr>
        <w:t xml:space="preserve"> με αυτές του </w:t>
      </w:r>
      <w:r w:rsidRPr="002A32F5">
        <w:rPr>
          <w:b/>
        </w:rPr>
        <w:t>Πανελλήνιου</w:t>
      </w:r>
      <w:r w:rsidR="006B2CDE" w:rsidRPr="002A32F5">
        <w:rPr>
          <w:b/>
        </w:rPr>
        <w:t xml:space="preserve"> </w:t>
      </w:r>
      <w:r w:rsidRPr="002A32F5">
        <w:rPr>
          <w:b/>
        </w:rPr>
        <w:t>Ιατρικού</w:t>
      </w:r>
      <w:r w:rsidR="006B2CDE">
        <w:t xml:space="preserve"> </w:t>
      </w:r>
      <w:r w:rsidRPr="002A32F5">
        <w:rPr>
          <w:b/>
        </w:rPr>
        <w:t>Συλλόγου</w:t>
      </w:r>
      <w:r w:rsidR="006B2CDE" w:rsidRPr="002A32F5">
        <w:rPr>
          <w:b/>
        </w:rPr>
        <w:t xml:space="preserve"> </w:t>
      </w:r>
      <w:r w:rsidRPr="002A32F5">
        <w:rPr>
          <w:b/>
        </w:rPr>
        <w:t>αλλά</w:t>
      </w:r>
      <w:r w:rsidR="006B2CDE" w:rsidRPr="002A32F5">
        <w:rPr>
          <w:b/>
        </w:rPr>
        <w:t xml:space="preserve"> και των </w:t>
      </w:r>
      <w:r w:rsidRPr="002A32F5">
        <w:rPr>
          <w:b/>
        </w:rPr>
        <w:t>άλλων</w:t>
      </w:r>
      <w:r w:rsidR="006B2CDE" w:rsidRPr="002A32F5">
        <w:rPr>
          <w:b/>
        </w:rPr>
        <w:t xml:space="preserve"> </w:t>
      </w:r>
      <w:r w:rsidRPr="002A32F5">
        <w:rPr>
          <w:b/>
        </w:rPr>
        <w:t>Συλλόγων</w:t>
      </w:r>
      <w:r w:rsidR="006B2CDE">
        <w:t xml:space="preserve"> </w:t>
      </w:r>
      <w:r w:rsidR="006B2CDE" w:rsidRPr="002A32F5">
        <w:rPr>
          <w:u w:val="single"/>
        </w:rPr>
        <w:t xml:space="preserve">για </w:t>
      </w:r>
      <w:r w:rsidRPr="002A32F5">
        <w:rPr>
          <w:u w:val="single"/>
        </w:rPr>
        <w:t>ελεύθερη</w:t>
      </w:r>
      <w:r w:rsidR="006B2CDE" w:rsidRPr="002A32F5">
        <w:rPr>
          <w:u w:val="single"/>
        </w:rPr>
        <w:t xml:space="preserve"> </w:t>
      </w:r>
      <w:r w:rsidRPr="002A32F5">
        <w:rPr>
          <w:u w:val="single"/>
        </w:rPr>
        <w:t>επιλογή</w:t>
      </w:r>
      <w:r w:rsidR="006B2CDE" w:rsidRPr="002A32F5">
        <w:rPr>
          <w:u w:val="single"/>
        </w:rPr>
        <w:t xml:space="preserve"> </w:t>
      </w:r>
      <w:r w:rsidRPr="002A32F5">
        <w:rPr>
          <w:u w:val="single"/>
        </w:rPr>
        <w:t>γιατρού</w:t>
      </w:r>
      <w:r w:rsidR="006B2CDE">
        <w:t xml:space="preserve">, </w:t>
      </w:r>
      <w:r w:rsidRPr="002A32F5">
        <w:rPr>
          <w:u w:val="single"/>
        </w:rPr>
        <w:t>συλλογικές</w:t>
      </w:r>
      <w:r w:rsidR="006B2CDE" w:rsidRPr="002A32F5">
        <w:rPr>
          <w:u w:val="single"/>
        </w:rPr>
        <w:t xml:space="preserve"> </w:t>
      </w:r>
      <w:r w:rsidRPr="002A32F5">
        <w:rPr>
          <w:u w:val="single"/>
        </w:rPr>
        <w:t>συμβάσεις</w:t>
      </w:r>
      <w:r w:rsidR="006B2CDE">
        <w:t xml:space="preserve"> και </w:t>
      </w:r>
      <w:r w:rsidRPr="002A32F5">
        <w:rPr>
          <w:u w:val="single"/>
        </w:rPr>
        <w:t>αμοιβή</w:t>
      </w:r>
      <w:r w:rsidR="006B2CDE" w:rsidRPr="002A32F5">
        <w:rPr>
          <w:u w:val="single"/>
        </w:rPr>
        <w:t xml:space="preserve"> της </w:t>
      </w:r>
      <w:r w:rsidRPr="002A32F5">
        <w:rPr>
          <w:u w:val="single"/>
        </w:rPr>
        <w:t>ιατρικής</w:t>
      </w:r>
      <w:r w:rsidR="006B2CDE" w:rsidRPr="002A32F5">
        <w:rPr>
          <w:u w:val="single"/>
        </w:rPr>
        <w:t xml:space="preserve"> </w:t>
      </w:r>
      <w:r w:rsidRPr="002A32F5">
        <w:rPr>
          <w:u w:val="single"/>
        </w:rPr>
        <w:t>επίσκεψης</w:t>
      </w:r>
      <w:r w:rsidR="006B2CDE" w:rsidRPr="002A32F5">
        <w:rPr>
          <w:u w:val="single"/>
        </w:rPr>
        <w:t xml:space="preserve"> και </w:t>
      </w:r>
      <w:r w:rsidRPr="002A32F5">
        <w:rPr>
          <w:u w:val="single"/>
        </w:rPr>
        <w:t>πράξης</w:t>
      </w:r>
      <w:r w:rsidR="006B2CDE" w:rsidRPr="002A32F5">
        <w:rPr>
          <w:u w:val="single"/>
        </w:rPr>
        <w:t xml:space="preserve"> κατά </w:t>
      </w:r>
      <w:r w:rsidRPr="002A32F5">
        <w:rPr>
          <w:u w:val="single"/>
        </w:rPr>
        <w:t>περίπτωση</w:t>
      </w:r>
      <w:r w:rsidR="007B20E7">
        <w:t xml:space="preserve"> </w:t>
      </w:r>
      <w:r w:rsidR="006B2CDE">
        <w:t xml:space="preserve">και </w:t>
      </w:r>
      <w:r w:rsidRPr="002A32F5">
        <w:rPr>
          <w:b/>
          <w:sz w:val="28"/>
          <w:szCs w:val="28"/>
        </w:rPr>
        <w:t>ζητάμε</w:t>
      </w:r>
      <w:r w:rsidR="006B2CDE">
        <w:t xml:space="preserve"> </w:t>
      </w:r>
      <w:r>
        <w:t>:</w:t>
      </w:r>
    </w:p>
    <w:p w:rsidR="006B2CDE" w:rsidRDefault="00AF7F9F" w:rsidP="002A32F5">
      <w:pPr>
        <w:spacing w:line="360" w:lineRule="auto"/>
        <w:ind w:firstLine="567"/>
        <w:jc w:val="both"/>
      </w:pPr>
      <w:r w:rsidRPr="002A32F5">
        <w:rPr>
          <w:b/>
        </w:rPr>
        <w:t>1 .</w:t>
      </w:r>
      <w:r>
        <w:t xml:space="preserve"> Α</w:t>
      </w:r>
      <w:r w:rsidR="006B2CDE">
        <w:t xml:space="preserve">πό τον ΕΟΠΠΥ και την </w:t>
      </w:r>
      <w:r w:rsidR="00C94DD5">
        <w:t>πολιτική</w:t>
      </w:r>
      <w:r w:rsidR="006B2CDE">
        <w:t xml:space="preserve"> </w:t>
      </w:r>
      <w:r w:rsidR="00C94DD5">
        <w:t>ηγεσία</w:t>
      </w:r>
      <w:r w:rsidR="006B2CDE">
        <w:t xml:space="preserve"> του </w:t>
      </w:r>
      <w:r w:rsidR="00C94DD5">
        <w:t>Υπουργείου</w:t>
      </w:r>
      <w:r w:rsidR="006B2CDE">
        <w:t xml:space="preserve"> </w:t>
      </w:r>
      <w:r w:rsidR="00C94DD5">
        <w:t>Υγείας</w:t>
      </w:r>
      <w:r w:rsidR="006B2CDE">
        <w:t xml:space="preserve"> </w:t>
      </w:r>
      <w:r w:rsidR="006B2CDE" w:rsidRPr="002A32F5">
        <w:rPr>
          <w:b/>
        </w:rPr>
        <w:t xml:space="preserve">την </w:t>
      </w:r>
      <w:r w:rsidR="00C94DD5" w:rsidRPr="002A32F5">
        <w:rPr>
          <w:b/>
        </w:rPr>
        <w:t>απόσυρση</w:t>
      </w:r>
      <w:r w:rsidR="006B2CDE" w:rsidRPr="002A32F5">
        <w:rPr>
          <w:b/>
        </w:rPr>
        <w:t xml:space="preserve"> της</w:t>
      </w:r>
      <w:r w:rsidR="006B2CDE">
        <w:t xml:space="preserve"> </w:t>
      </w:r>
      <w:r w:rsidR="00C94DD5" w:rsidRPr="002A32F5">
        <w:rPr>
          <w:b/>
        </w:rPr>
        <w:t>προκήρυξης</w:t>
      </w:r>
      <w:r w:rsidR="006B2CDE" w:rsidRPr="002A32F5">
        <w:rPr>
          <w:b/>
        </w:rPr>
        <w:t xml:space="preserve"> </w:t>
      </w:r>
      <w:r w:rsidR="006B2CDE">
        <w:t xml:space="preserve">και τον </w:t>
      </w:r>
      <w:r w:rsidR="00C94DD5">
        <w:t>σχεδιασμό</w:t>
      </w:r>
      <w:r w:rsidR="006B2CDE">
        <w:t xml:space="preserve"> μιας </w:t>
      </w:r>
      <w:r w:rsidR="00C94DD5">
        <w:t>άλλης</w:t>
      </w:r>
      <w:r w:rsidR="006B2CDE">
        <w:t xml:space="preserve">, που θα </w:t>
      </w:r>
      <w:r w:rsidR="00C94DD5">
        <w:t>λαμβάνει</w:t>
      </w:r>
      <w:r w:rsidR="006B2CDE">
        <w:t xml:space="preserve"> </w:t>
      </w:r>
      <w:r w:rsidR="00C94DD5">
        <w:t>υπόψη</w:t>
      </w:r>
      <w:r w:rsidR="006B2CDE">
        <w:t xml:space="preserve"> τις </w:t>
      </w:r>
      <w:r w:rsidR="00C94DD5">
        <w:t>ανάγκες</w:t>
      </w:r>
      <w:r w:rsidR="006B2CDE">
        <w:t xml:space="preserve"> </w:t>
      </w:r>
      <w:r>
        <w:t xml:space="preserve">των </w:t>
      </w:r>
      <w:r w:rsidR="00C94DD5">
        <w:t>ασφαλισμένων</w:t>
      </w:r>
      <w:r>
        <w:t xml:space="preserve">, </w:t>
      </w:r>
      <w:r w:rsidR="00C94DD5">
        <w:t>αλλά</w:t>
      </w:r>
      <w:r>
        <w:t xml:space="preserve"> και την </w:t>
      </w:r>
      <w:r w:rsidR="00C94DD5">
        <w:t>ασφαλή</w:t>
      </w:r>
      <w:r>
        <w:t xml:space="preserve"> και </w:t>
      </w:r>
      <w:r w:rsidR="00C94DD5">
        <w:t>ευπρεπή</w:t>
      </w:r>
      <w:r>
        <w:t xml:space="preserve"> </w:t>
      </w:r>
      <w:r w:rsidR="00C94DD5">
        <w:t>ιατρική</w:t>
      </w:r>
      <w:r>
        <w:t xml:space="preserve"> </w:t>
      </w:r>
      <w:r w:rsidR="00C94DD5">
        <w:t>λειτουργία</w:t>
      </w:r>
      <w:r>
        <w:t xml:space="preserve"> </w:t>
      </w:r>
      <w:r w:rsidR="00C94DD5">
        <w:t>δεδομένου</w:t>
      </w:r>
      <w:r>
        <w:t xml:space="preserve"> ότι όπως </w:t>
      </w:r>
      <w:r w:rsidR="00C94DD5">
        <w:t>διαπιστώνεται</w:t>
      </w:r>
      <w:r>
        <w:t xml:space="preserve"> </w:t>
      </w:r>
      <w:r w:rsidR="00C94DD5">
        <w:t>πολλές</w:t>
      </w:r>
      <w:r>
        <w:t xml:space="preserve"> </w:t>
      </w:r>
      <w:r w:rsidR="00C94DD5">
        <w:t>περιοχές</w:t>
      </w:r>
      <w:r>
        <w:t xml:space="preserve"> της </w:t>
      </w:r>
      <w:r w:rsidR="00C94DD5">
        <w:t>Ηπειρωτικής</w:t>
      </w:r>
      <w:r>
        <w:t xml:space="preserve"> και </w:t>
      </w:r>
      <w:r w:rsidR="00C94DD5">
        <w:t>Νησιώτικης</w:t>
      </w:r>
      <w:r>
        <w:t xml:space="preserve"> </w:t>
      </w:r>
      <w:r w:rsidR="00C94DD5">
        <w:t>Ελλάδας</w:t>
      </w:r>
      <w:r>
        <w:t xml:space="preserve"> </w:t>
      </w:r>
      <w:r w:rsidR="00C94DD5">
        <w:t>μένουν</w:t>
      </w:r>
      <w:r>
        <w:t xml:space="preserve"> </w:t>
      </w:r>
      <w:r w:rsidR="00C94DD5">
        <w:t>ακάλυπτες</w:t>
      </w:r>
      <w:r>
        <w:t xml:space="preserve">. </w:t>
      </w:r>
    </w:p>
    <w:p w:rsidR="00AF7F9F" w:rsidRPr="002A32F5" w:rsidRDefault="00AF7F9F" w:rsidP="002A32F5">
      <w:pPr>
        <w:spacing w:line="360" w:lineRule="auto"/>
        <w:ind w:firstLine="567"/>
        <w:jc w:val="both"/>
        <w:rPr>
          <w:b/>
        </w:rPr>
      </w:pPr>
      <w:r w:rsidRPr="002A32F5">
        <w:rPr>
          <w:b/>
        </w:rPr>
        <w:t>2.</w:t>
      </w:r>
      <w:r>
        <w:t xml:space="preserve"> </w:t>
      </w:r>
      <w:r w:rsidRPr="002A32F5">
        <w:rPr>
          <w:b/>
        </w:rPr>
        <w:t xml:space="preserve">Έναν άλλο </w:t>
      </w:r>
      <w:r w:rsidR="00C94DD5" w:rsidRPr="002A32F5">
        <w:rPr>
          <w:b/>
        </w:rPr>
        <w:t>σχεδιασμό</w:t>
      </w:r>
      <w:r w:rsidRPr="002A32F5">
        <w:rPr>
          <w:b/>
        </w:rPr>
        <w:t xml:space="preserve"> και </w:t>
      </w:r>
      <w:r w:rsidR="00C94DD5" w:rsidRPr="002A32F5">
        <w:rPr>
          <w:b/>
        </w:rPr>
        <w:t>προσδιορισμό</w:t>
      </w:r>
      <w:r w:rsidRPr="002A32F5">
        <w:rPr>
          <w:b/>
        </w:rPr>
        <w:t xml:space="preserve"> </w:t>
      </w:r>
      <w:r w:rsidR="00C94DD5" w:rsidRPr="002A32F5">
        <w:rPr>
          <w:b/>
        </w:rPr>
        <w:t>θέσεων</w:t>
      </w:r>
      <w:r w:rsidRPr="002A32F5">
        <w:rPr>
          <w:b/>
        </w:rPr>
        <w:t xml:space="preserve"> για το </w:t>
      </w:r>
      <w:r w:rsidR="00C94DD5" w:rsidRPr="002A32F5">
        <w:rPr>
          <w:b/>
        </w:rPr>
        <w:t>νησί</w:t>
      </w:r>
      <w:r w:rsidRPr="002A32F5">
        <w:rPr>
          <w:b/>
        </w:rPr>
        <w:t xml:space="preserve"> μας, με </w:t>
      </w:r>
      <w:r w:rsidR="00C94DD5" w:rsidRPr="002A32F5">
        <w:rPr>
          <w:b/>
        </w:rPr>
        <w:t>συμβάσεις</w:t>
      </w:r>
      <w:r w:rsidRPr="002A32F5">
        <w:rPr>
          <w:b/>
        </w:rPr>
        <w:t xml:space="preserve"> που να μην  </w:t>
      </w:r>
      <w:r w:rsidR="00C94DD5" w:rsidRPr="002A32F5">
        <w:rPr>
          <w:b/>
        </w:rPr>
        <w:t>ευτελίζουν</w:t>
      </w:r>
      <w:r w:rsidRPr="002A32F5">
        <w:rPr>
          <w:b/>
        </w:rPr>
        <w:t xml:space="preserve"> το </w:t>
      </w:r>
      <w:r w:rsidR="00C94DD5" w:rsidRPr="002A32F5">
        <w:rPr>
          <w:b/>
        </w:rPr>
        <w:t>ιατρικό</w:t>
      </w:r>
      <w:r w:rsidRPr="002A32F5">
        <w:rPr>
          <w:b/>
        </w:rPr>
        <w:t xml:space="preserve"> </w:t>
      </w:r>
      <w:r w:rsidR="00C94DD5" w:rsidRPr="002A32F5">
        <w:rPr>
          <w:b/>
        </w:rPr>
        <w:t>επάγγελμα</w:t>
      </w:r>
      <w:r w:rsidRPr="002A32F5">
        <w:rPr>
          <w:b/>
        </w:rPr>
        <w:t xml:space="preserve">. </w:t>
      </w:r>
    </w:p>
    <w:p w:rsidR="002A32F5" w:rsidRDefault="002A32F5" w:rsidP="00C94DD5">
      <w:pPr>
        <w:spacing w:line="360" w:lineRule="auto"/>
        <w:jc w:val="center"/>
      </w:pPr>
    </w:p>
    <w:p w:rsidR="00AF7F9F" w:rsidRDefault="00AF7F9F" w:rsidP="00C94DD5">
      <w:pPr>
        <w:spacing w:line="360" w:lineRule="auto"/>
        <w:jc w:val="center"/>
      </w:pPr>
      <w:r>
        <w:t>Για τον Ι.Σ.Λ.</w:t>
      </w:r>
    </w:p>
    <w:p w:rsidR="00AF7F9F" w:rsidRDefault="00AF7F9F" w:rsidP="00AF7F9F">
      <w:pPr>
        <w:spacing w:line="360" w:lineRule="auto"/>
        <w:jc w:val="both"/>
      </w:pPr>
      <w:r>
        <w:t xml:space="preserve">Ο ΠΡΟΕΔΡΟΣ                                                                     </w:t>
      </w:r>
      <w:r w:rsidR="00C94DD5">
        <w:t xml:space="preserve">                 </w:t>
      </w:r>
      <w:r>
        <w:t xml:space="preserve">     Ο ΓΡΑΜΜΑΤΕΑΣ </w:t>
      </w:r>
    </w:p>
    <w:p w:rsidR="00C94DD5" w:rsidRPr="007B20E7" w:rsidRDefault="00C94DD5" w:rsidP="00AF7F9F">
      <w:pPr>
        <w:spacing w:line="360" w:lineRule="auto"/>
        <w:jc w:val="both"/>
      </w:pPr>
      <w:r>
        <w:t xml:space="preserve">Π. ΠΡΟΒΕΤΖΑΣ                                                                                          Π. ΑΜΠΑΤΖΗΣ </w:t>
      </w:r>
    </w:p>
    <w:sectPr w:rsidR="00C94DD5" w:rsidRPr="007B20E7" w:rsidSect="00314E8C">
      <w:pgSz w:w="11906" w:h="16838"/>
      <w:pgMar w:top="1135" w:right="991" w:bottom="993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compat/>
  <w:rsids>
    <w:rsidRoot w:val="007B20E7"/>
    <w:rsid w:val="00046FD4"/>
    <w:rsid w:val="001804A4"/>
    <w:rsid w:val="002A32F5"/>
    <w:rsid w:val="00314E8C"/>
    <w:rsid w:val="0039644C"/>
    <w:rsid w:val="006B2CDE"/>
    <w:rsid w:val="006D5035"/>
    <w:rsid w:val="0078614D"/>
    <w:rsid w:val="007B20E7"/>
    <w:rsid w:val="009D374C"/>
    <w:rsid w:val="00AF7F9F"/>
    <w:rsid w:val="00C94DD5"/>
    <w:rsid w:val="00F95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4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semiHidden/>
    <w:unhideWhenUsed/>
    <w:rsid w:val="001804A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4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yllogos@islesv.gr" TargetMode="Externa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921;&#931;&#923;\&#921;&#913;&#932;&#929;&#921;&#922;&#927;&#931;%20&#931;&#933;&#923;&#923;&#927;&#915;&#927;&#931;%20&#928;&#929;&#927;&#932;&#933;&#928;&#927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ΙΑΤΡΙΚΟΣ ΣΥΛΛΟΓΟΣ ΠΡΟΤΥΠΟ</Template>
  <TotalTime>1</TotalTime>
  <Pages>2</Pages>
  <Words>579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Iatrikos Syllogos Lesvou</dc:creator>
  <cp:lastModifiedBy>Iatrikos Syllogos Lesvou</cp:lastModifiedBy>
  <cp:revision>2</cp:revision>
  <cp:lastPrinted>2018-01-29T11:10:00Z</cp:lastPrinted>
  <dcterms:created xsi:type="dcterms:W3CDTF">2018-01-29T11:11:00Z</dcterms:created>
  <dcterms:modified xsi:type="dcterms:W3CDTF">2018-01-29T11:11:00Z</dcterms:modified>
</cp:coreProperties>
</file>