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295FB0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 w:rsidRPr="005F3D95">
        <w:rPr>
          <w:lang w:val="en-US"/>
        </w:rPr>
        <w:t>-</w:t>
      </w:r>
      <w:r>
        <w:rPr>
          <w:lang w:val="en-US"/>
        </w:rPr>
        <w:t>mail</w:t>
      </w:r>
      <w:proofErr w:type="gramEnd"/>
      <w:r w:rsidRPr="005F3D95">
        <w:rPr>
          <w:lang w:val="en-US"/>
        </w:rP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 w:rsidRPr="005F3D95">
          <w:rPr>
            <w:rStyle w:val="-"/>
            <w:color w:val="auto"/>
            <w:lang w:val="en-US"/>
          </w:rPr>
          <w:t>@</w:t>
        </w:r>
        <w:r>
          <w:rPr>
            <w:rStyle w:val="-"/>
            <w:color w:val="auto"/>
            <w:lang w:val="en-US"/>
          </w:rPr>
          <w:t>islesv</w:t>
        </w:r>
        <w:r w:rsidRPr="005F3D95">
          <w:rPr>
            <w:rStyle w:val="-"/>
            <w:color w:val="auto"/>
            <w:lang w:val="en-US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>
        <w:rPr>
          <w:lang w:val="en-US"/>
        </w:rPr>
        <w:t xml:space="preserve"> </w:t>
      </w:r>
    </w:p>
    <w:p w:rsidR="005F3D95" w:rsidRDefault="005F3D95" w:rsidP="001804A4"/>
    <w:p w:rsidR="005F3D95" w:rsidRDefault="005F3D95" w:rsidP="001804A4"/>
    <w:p w:rsidR="005F3D95" w:rsidRDefault="005F3D95" w:rsidP="005F3D95">
      <w:pPr>
        <w:jc w:val="right"/>
      </w:pPr>
      <w:r>
        <w:t>Μυτιλήνη, 11/09/2017</w:t>
      </w:r>
    </w:p>
    <w:p w:rsidR="005F3D95" w:rsidRDefault="005F3D95" w:rsidP="005F3D95">
      <w:pPr>
        <w:jc w:val="right"/>
      </w:pPr>
      <w:proofErr w:type="spellStart"/>
      <w:r>
        <w:t>Αριθμ</w:t>
      </w:r>
      <w:proofErr w:type="spellEnd"/>
      <w:r>
        <w:t xml:space="preserve">. </w:t>
      </w:r>
      <w:proofErr w:type="spellStart"/>
      <w:r>
        <w:t>Πρωτ</w:t>
      </w:r>
      <w:proofErr w:type="spellEnd"/>
      <w:r>
        <w:t xml:space="preserve"> : 296 </w:t>
      </w:r>
    </w:p>
    <w:p w:rsidR="005F3D95" w:rsidRDefault="005F3D95"/>
    <w:p w:rsidR="005F3D95" w:rsidRDefault="005F3D95"/>
    <w:p w:rsidR="005F3D95" w:rsidRPr="00F91BA2" w:rsidRDefault="005F3D95" w:rsidP="005F3D95">
      <w:pPr>
        <w:jc w:val="center"/>
        <w:rPr>
          <w:b/>
        </w:rPr>
      </w:pPr>
      <w:r w:rsidRPr="00F91BA2">
        <w:rPr>
          <w:b/>
        </w:rPr>
        <w:t>Π</w:t>
      </w:r>
      <w:r w:rsidR="00F91BA2">
        <w:rPr>
          <w:b/>
        </w:rPr>
        <w:t xml:space="preserve"> </w:t>
      </w:r>
      <w:r w:rsidRPr="00F91BA2">
        <w:rPr>
          <w:b/>
        </w:rPr>
        <w:t>Ρ</w:t>
      </w:r>
      <w:r w:rsidR="00F91BA2">
        <w:rPr>
          <w:b/>
        </w:rPr>
        <w:t xml:space="preserve"> </w:t>
      </w:r>
      <w:r w:rsidRPr="00F91BA2">
        <w:rPr>
          <w:b/>
        </w:rPr>
        <w:t>Ο</w:t>
      </w:r>
      <w:r w:rsidR="00F91BA2">
        <w:rPr>
          <w:b/>
        </w:rPr>
        <w:t xml:space="preserve"> </w:t>
      </w:r>
      <w:r w:rsidRPr="00F91BA2">
        <w:rPr>
          <w:b/>
        </w:rPr>
        <w:t>Κ</w:t>
      </w:r>
      <w:r w:rsidR="00F91BA2">
        <w:rPr>
          <w:b/>
        </w:rPr>
        <w:t xml:space="preserve"> </w:t>
      </w:r>
      <w:r w:rsidRPr="00F91BA2">
        <w:rPr>
          <w:b/>
        </w:rPr>
        <w:t>Η</w:t>
      </w:r>
      <w:r w:rsidR="00F91BA2">
        <w:rPr>
          <w:b/>
        </w:rPr>
        <w:t xml:space="preserve"> </w:t>
      </w:r>
      <w:r w:rsidRPr="00F91BA2">
        <w:rPr>
          <w:b/>
        </w:rPr>
        <w:t>Ρ</w:t>
      </w:r>
      <w:r w:rsidR="00F91BA2">
        <w:rPr>
          <w:b/>
        </w:rPr>
        <w:t xml:space="preserve"> </w:t>
      </w:r>
      <w:r w:rsidRPr="00F91BA2">
        <w:rPr>
          <w:b/>
        </w:rPr>
        <w:t>Υ</w:t>
      </w:r>
      <w:r w:rsidR="00F91BA2">
        <w:rPr>
          <w:b/>
        </w:rPr>
        <w:t xml:space="preserve"> </w:t>
      </w:r>
      <w:r w:rsidRPr="00F91BA2">
        <w:rPr>
          <w:b/>
        </w:rPr>
        <w:t>Ξ</w:t>
      </w:r>
      <w:r w:rsidR="00F91BA2">
        <w:rPr>
          <w:b/>
        </w:rPr>
        <w:t xml:space="preserve"> </w:t>
      </w:r>
      <w:r w:rsidRPr="00F91BA2">
        <w:rPr>
          <w:b/>
        </w:rPr>
        <w:t>Η</w:t>
      </w:r>
    </w:p>
    <w:p w:rsidR="005F3D95" w:rsidRPr="00F91BA2" w:rsidRDefault="005F3D95" w:rsidP="005F3D95">
      <w:pPr>
        <w:jc w:val="center"/>
        <w:rPr>
          <w:b/>
          <w:sz w:val="32"/>
          <w:szCs w:val="32"/>
        </w:rPr>
      </w:pPr>
      <w:r w:rsidRPr="00F91BA2">
        <w:rPr>
          <w:b/>
        </w:rPr>
        <w:t>Α</w:t>
      </w:r>
      <w:r w:rsidR="00F91BA2">
        <w:rPr>
          <w:b/>
        </w:rPr>
        <w:t xml:space="preserve"> </w:t>
      </w:r>
      <w:r w:rsidRPr="00F91BA2">
        <w:rPr>
          <w:b/>
        </w:rPr>
        <w:t>Ρ</w:t>
      </w:r>
      <w:r w:rsidR="00F91BA2">
        <w:rPr>
          <w:b/>
        </w:rPr>
        <w:t xml:space="preserve">  </w:t>
      </w:r>
      <w:r w:rsidRPr="00F91BA2">
        <w:rPr>
          <w:b/>
        </w:rPr>
        <w:t>Χ</w:t>
      </w:r>
      <w:r w:rsidR="00F91BA2">
        <w:rPr>
          <w:b/>
        </w:rPr>
        <w:t xml:space="preserve"> </w:t>
      </w:r>
      <w:r w:rsidRPr="00F91BA2">
        <w:rPr>
          <w:b/>
        </w:rPr>
        <w:t>Α</w:t>
      </w:r>
      <w:r w:rsidR="00F91BA2">
        <w:rPr>
          <w:b/>
        </w:rPr>
        <w:t xml:space="preserve"> </w:t>
      </w:r>
      <w:r w:rsidRPr="00F91BA2">
        <w:rPr>
          <w:b/>
        </w:rPr>
        <w:t>Ι</w:t>
      </w:r>
      <w:r w:rsidR="00F91BA2">
        <w:rPr>
          <w:b/>
        </w:rPr>
        <w:t xml:space="preserve"> </w:t>
      </w:r>
      <w:r w:rsidRPr="00F91BA2">
        <w:rPr>
          <w:b/>
        </w:rPr>
        <w:t>Ρ</w:t>
      </w:r>
      <w:r w:rsidR="00F91BA2">
        <w:rPr>
          <w:b/>
        </w:rPr>
        <w:t xml:space="preserve"> </w:t>
      </w:r>
      <w:r w:rsidRPr="00F91BA2">
        <w:rPr>
          <w:b/>
        </w:rPr>
        <w:t>Ε</w:t>
      </w:r>
      <w:r w:rsidR="00F91BA2">
        <w:rPr>
          <w:b/>
        </w:rPr>
        <w:t xml:space="preserve"> </w:t>
      </w:r>
      <w:r w:rsidRPr="00F91BA2">
        <w:rPr>
          <w:b/>
        </w:rPr>
        <w:t>Σ</w:t>
      </w:r>
      <w:r w:rsidR="00F91BA2">
        <w:rPr>
          <w:b/>
        </w:rPr>
        <w:t xml:space="preserve"> </w:t>
      </w:r>
      <w:r w:rsidRPr="00F91BA2">
        <w:rPr>
          <w:b/>
        </w:rPr>
        <w:t>Ι</w:t>
      </w:r>
      <w:r w:rsidR="00F91BA2">
        <w:rPr>
          <w:b/>
        </w:rPr>
        <w:t xml:space="preserve"> </w:t>
      </w:r>
      <w:r w:rsidRPr="00F91BA2">
        <w:rPr>
          <w:b/>
        </w:rPr>
        <w:t>Ω</w:t>
      </w:r>
      <w:r w:rsidR="00F91BA2">
        <w:rPr>
          <w:b/>
        </w:rPr>
        <w:t xml:space="preserve"> </w:t>
      </w:r>
      <w:r w:rsidRPr="00F91BA2">
        <w:rPr>
          <w:b/>
        </w:rPr>
        <w:t>Ν</w:t>
      </w:r>
    </w:p>
    <w:p w:rsidR="005F3D95" w:rsidRPr="00F91BA2" w:rsidRDefault="005F3D95"/>
    <w:p w:rsidR="005F3D95" w:rsidRDefault="005F3D95">
      <w:r>
        <w:t>Το Διοικητικό Συμβούλιο του Ιατρικού Συλλόγου Λέσβου προκηρύσσει, σύμφωνα με τις διατάξεις της ισχύουσας Ιατρικής Νομοθεσίας αρχαιρεσίες για την ανάδειξη :</w:t>
      </w:r>
    </w:p>
    <w:p w:rsidR="005F3D95" w:rsidRDefault="005F3D95"/>
    <w:p w:rsidR="005F3D95" w:rsidRDefault="005F3D95" w:rsidP="003574F7">
      <w:pPr>
        <w:spacing w:line="360" w:lineRule="auto"/>
      </w:pPr>
      <w:r w:rsidRPr="003574F7">
        <w:rPr>
          <w:b/>
        </w:rPr>
        <w:t>α</w:t>
      </w:r>
      <w:r>
        <w:t>.</w:t>
      </w:r>
      <w:r w:rsidR="003574F7">
        <w:t xml:space="preserve"> </w:t>
      </w:r>
      <w:r>
        <w:t xml:space="preserve"> </w:t>
      </w:r>
      <w:r w:rsidR="003574F7">
        <w:t>Έντεκα</w:t>
      </w:r>
      <w:r>
        <w:t xml:space="preserve"> (11) </w:t>
      </w:r>
      <w:r w:rsidR="003574F7">
        <w:t>μελών</w:t>
      </w:r>
      <w:r>
        <w:t xml:space="preserve"> </w:t>
      </w:r>
      <w:r w:rsidR="003574F7">
        <w:t>Διοικητικού</w:t>
      </w:r>
      <w:r>
        <w:t xml:space="preserve"> </w:t>
      </w:r>
      <w:r w:rsidR="003574F7">
        <w:t>Συμβουλίου</w:t>
      </w:r>
    </w:p>
    <w:p w:rsidR="005F3D95" w:rsidRDefault="005F3D95" w:rsidP="003574F7">
      <w:pPr>
        <w:spacing w:line="360" w:lineRule="auto"/>
      </w:pPr>
      <w:r w:rsidRPr="003574F7">
        <w:rPr>
          <w:b/>
        </w:rPr>
        <w:t>β.</w:t>
      </w:r>
      <w:r>
        <w:t xml:space="preserve"> </w:t>
      </w:r>
      <w:r w:rsidR="003574F7">
        <w:t xml:space="preserve"> Πρόεδρου</w:t>
      </w:r>
      <w:r>
        <w:t xml:space="preserve">, </w:t>
      </w:r>
      <w:r w:rsidR="003574F7">
        <w:t>Αντιπροέδρου</w:t>
      </w:r>
      <w:r>
        <w:t xml:space="preserve">, </w:t>
      </w:r>
      <w:r w:rsidR="003574F7">
        <w:t>πέντε</w:t>
      </w:r>
      <w:r>
        <w:t xml:space="preserve"> (5) </w:t>
      </w:r>
      <w:r w:rsidR="003574F7">
        <w:t>τακτικών</w:t>
      </w:r>
      <w:r>
        <w:t xml:space="preserve"> και </w:t>
      </w:r>
      <w:r w:rsidR="003574F7">
        <w:t>πέντε</w:t>
      </w:r>
      <w:r>
        <w:t xml:space="preserve"> (5) </w:t>
      </w:r>
      <w:r w:rsidR="003574F7">
        <w:t>αναπληρωματικών</w:t>
      </w:r>
      <w:r>
        <w:t xml:space="preserve"> </w:t>
      </w:r>
      <w:r w:rsidR="003574F7">
        <w:t>μελών</w:t>
      </w:r>
      <w:r>
        <w:t xml:space="preserve"> του </w:t>
      </w:r>
      <w:r w:rsidR="003574F7">
        <w:t>Πειθαρχικού</w:t>
      </w:r>
      <w:r>
        <w:t xml:space="preserve"> </w:t>
      </w:r>
      <w:r w:rsidR="003574F7">
        <w:t>Συμβουλίου</w:t>
      </w:r>
    </w:p>
    <w:p w:rsidR="005F3D95" w:rsidRDefault="005F3D95" w:rsidP="003574F7">
      <w:pPr>
        <w:spacing w:line="360" w:lineRule="auto"/>
      </w:pPr>
      <w:r w:rsidRPr="003574F7">
        <w:rPr>
          <w:b/>
        </w:rPr>
        <w:t>γ.</w:t>
      </w:r>
      <w:r>
        <w:t xml:space="preserve"> </w:t>
      </w:r>
      <w:r w:rsidR="003574F7">
        <w:t xml:space="preserve"> Τριών</w:t>
      </w:r>
      <w:r>
        <w:t xml:space="preserve"> (3) </w:t>
      </w:r>
      <w:r w:rsidR="003574F7">
        <w:t>τακτικών</w:t>
      </w:r>
      <w:r>
        <w:t xml:space="preserve"> και </w:t>
      </w:r>
      <w:r w:rsidR="003574F7">
        <w:t>τριών</w:t>
      </w:r>
      <w:r>
        <w:t xml:space="preserve"> (3) </w:t>
      </w:r>
      <w:r w:rsidR="003574F7">
        <w:t>αναπληρωματικών</w:t>
      </w:r>
      <w:r>
        <w:t xml:space="preserve"> </w:t>
      </w:r>
      <w:r w:rsidR="003574F7">
        <w:t>μελών</w:t>
      </w:r>
      <w:r>
        <w:t xml:space="preserve"> της </w:t>
      </w:r>
      <w:r w:rsidR="00D852E0">
        <w:t>Εξελεγ</w:t>
      </w:r>
      <w:r w:rsidR="003574F7">
        <w:t>κτικής</w:t>
      </w:r>
      <w:r>
        <w:t xml:space="preserve"> </w:t>
      </w:r>
      <w:r w:rsidR="003574F7">
        <w:t>Επιτροπής</w:t>
      </w:r>
      <w:r>
        <w:t>.</w:t>
      </w:r>
    </w:p>
    <w:p w:rsidR="005F3D95" w:rsidRDefault="005F3D95" w:rsidP="003574F7">
      <w:pPr>
        <w:spacing w:line="360" w:lineRule="auto"/>
      </w:pPr>
      <w:r w:rsidRPr="003574F7">
        <w:rPr>
          <w:b/>
        </w:rPr>
        <w:t>δ</w:t>
      </w:r>
      <w:r>
        <w:t>.</w:t>
      </w:r>
      <w:r w:rsidR="003574F7">
        <w:t xml:space="preserve"> </w:t>
      </w:r>
      <w:r>
        <w:t xml:space="preserve"> </w:t>
      </w:r>
      <w:r w:rsidR="003574F7">
        <w:t>Τεσσάρων</w:t>
      </w:r>
      <w:r>
        <w:t xml:space="preserve"> (4) </w:t>
      </w:r>
      <w:r w:rsidR="003574F7">
        <w:t>εκπροσώπων</w:t>
      </w:r>
      <w:r>
        <w:t xml:space="preserve"> του </w:t>
      </w:r>
      <w:r w:rsidR="003574F7">
        <w:t>Συλλόγου</w:t>
      </w:r>
      <w:r>
        <w:t xml:space="preserve"> για την </w:t>
      </w:r>
      <w:r w:rsidR="003574F7">
        <w:t>Γενική</w:t>
      </w:r>
      <w:r>
        <w:t xml:space="preserve"> </w:t>
      </w:r>
      <w:r w:rsidR="003574F7">
        <w:t>Συνέλευση</w:t>
      </w:r>
      <w:r>
        <w:t xml:space="preserve"> του ΠΙΣ </w:t>
      </w:r>
      <w:r w:rsidR="003574F7">
        <w:t>.</w:t>
      </w:r>
    </w:p>
    <w:p w:rsidR="005F3D95" w:rsidRDefault="005F3D95"/>
    <w:p w:rsidR="003574F7" w:rsidRPr="003574F7" w:rsidRDefault="005F3D95" w:rsidP="003574F7">
      <w:pPr>
        <w:jc w:val="center"/>
      </w:pPr>
      <w:r w:rsidRPr="003574F7">
        <w:t xml:space="preserve">Οι </w:t>
      </w:r>
      <w:r w:rsidR="003574F7" w:rsidRPr="003574F7">
        <w:t>Αρχαιρεσίες</w:t>
      </w:r>
      <w:r w:rsidRPr="003574F7">
        <w:t xml:space="preserve"> του </w:t>
      </w:r>
      <w:r w:rsidR="003574F7" w:rsidRPr="003574F7">
        <w:t>Συλλόγου</w:t>
      </w:r>
      <w:r w:rsidRPr="003574F7">
        <w:t xml:space="preserve"> θα </w:t>
      </w:r>
      <w:r w:rsidR="003574F7" w:rsidRPr="003574F7">
        <w:t>γίνουν</w:t>
      </w:r>
    </w:p>
    <w:p w:rsidR="005F3D95" w:rsidRPr="003574F7" w:rsidRDefault="005F3D95">
      <w:r w:rsidRPr="003574F7">
        <w:t xml:space="preserve">στις </w:t>
      </w:r>
      <w:r w:rsidR="00793F44">
        <w:t xml:space="preserve"> </w:t>
      </w:r>
      <w:r w:rsidRPr="003574F7">
        <w:rPr>
          <w:b/>
        </w:rPr>
        <w:t xml:space="preserve">22 </w:t>
      </w:r>
      <w:r w:rsidR="003574F7" w:rsidRPr="003574F7">
        <w:rPr>
          <w:b/>
        </w:rPr>
        <w:t>Οκτωβρίου</w:t>
      </w:r>
      <w:r w:rsidRPr="003574F7">
        <w:t xml:space="preserve">, </w:t>
      </w:r>
      <w:r w:rsidR="003574F7" w:rsidRPr="003574F7">
        <w:t>ημέρα</w:t>
      </w:r>
      <w:r w:rsidRPr="003574F7">
        <w:t xml:space="preserve"> </w:t>
      </w:r>
      <w:r w:rsidR="003574F7" w:rsidRPr="003574F7">
        <w:rPr>
          <w:b/>
        </w:rPr>
        <w:t>Κυριακή</w:t>
      </w:r>
      <w:r w:rsidRPr="003574F7">
        <w:t xml:space="preserve"> και </w:t>
      </w:r>
      <w:r w:rsidR="003574F7" w:rsidRPr="003574F7">
        <w:rPr>
          <w:u w:val="single"/>
        </w:rPr>
        <w:t>ώρα</w:t>
      </w:r>
      <w:r w:rsidRPr="003574F7">
        <w:rPr>
          <w:u w:val="single"/>
        </w:rPr>
        <w:t xml:space="preserve"> 9</w:t>
      </w:r>
      <w:r w:rsidR="003574F7" w:rsidRPr="003574F7">
        <w:rPr>
          <w:u w:val="single"/>
        </w:rPr>
        <w:t xml:space="preserve">:00 </w:t>
      </w:r>
      <w:proofErr w:type="spellStart"/>
      <w:r w:rsidRPr="003574F7">
        <w:rPr>
          <w:u w:val="single"/>
        </w:rPr>
        <w:t>π.μ</w:t>
      </w:r>
      <w:proofErr w:type="spellEnd"/>
      <w:r w:rsidRPr="003574F7">
        <w:rPr>
          <w:u w:val="single"/>
        </w:rPr>
        <w:t>.</w:t>
      </w:r>
      <w:r w:rsidRPr="003574F7">
        <w:t xml:space="preserve"> στα </w:t>
      </w:r>
      <w:r w:rsidR="003574F7" w:rsidRPr="003574F7">
        <w:t>γραφεία</w:t>
      </w:r>
      <w:r w:rsidRPr="003574F7">
        <w:t xml:space="preserve"> του </w:t>
      </w:r>
      <w:r w:rsidR="003574F7" w:rsidRPr="003574F7">
        <w:t>Συλλόγου</w:t>
      </w:r>
      <w:r w:rsidRPr="003574F7">
        <w:t xml:space="preserve"> </w:t>
      </w:r>
      <w:proofErr w:type="spellStart"/>
      <w:r w:rsidRPr="003574F7">
        <w:t>Καβετσου</w:t>
      </w:r>
      <w:proofErr w:type="spellEnd"/>
      <w:r w:rsidRPr="003574F7">
        <w:t xml:space="preserve"> 17, 3</w:t>
      </w:r>
      <w:r w:rsidRPr="003574F7">
        <w:rPr>
          <w:vertAlign w:val="superscript"/>
        </w:rPr>
        <w:t>ος</w:t>
      </w:r>
      <w:r w:rsidRPr="003574F7">
        <w:t xml:space="preserve"> </w:t>
      </w:r>
      <w:r w:rsidR="003574F7" w:rsidRPr="003574F7">
        <w:t>όροφος</w:t>
      </w:r>
      <w:r w:rsidRPr="003574F7">
        <w:t xml:space="preserve">. </w:t>
      </w:r>
    </w:p>
    <w:p w:rsidR="005F3D95" w:rsidRDefault="005F3D95"/>
    <w:p w:rsidR="00793F44" w:rsidRDefault="00793F44"/>
    <w:p w:rsidR="005F3D95" w:rsidRPr="00793F44" w:rsidRDefault="005F3D95">
      <w:pPr>
        <w:rPr>
          <w:sz w:val="22"/>
          <w:szCs w:val="22"/>
        </w:rPr>
      </w:pPr>
      <w:r w:rsidRPr="00793F44">
        <w:rPr>
          <w:sz w:val="22"/>
          <w:szCs w:val="22"/>
        </w:rPr>
        <w:t xml:space="preserve">Για </w:t>
      </w:r>
      <w:r w:rsidR="003574F7" w:rsidRPr="00793F44">
        <w:rPr>
          <w:sz w:val="22"/>
          <w:szCs w:val="22"/>
        </w:rPr>
        <w:t>περισσότερες</w:t>
      </w:r>
      <w:r w:rsidRPr="00793F44">
        <w:rPr>
          <w:sz w:val="22"/>
          <w:szCs w:val="22"/>
        </w:rPr>
        <w:t xml:space="preserve"> </w:t>
      </w:r>
      <w:r w:rsidR="003574F7" w:rsidRPr="00793F44">
        <w:rPr>
          <w:sz w:val="22"/>
          <w:szCs w:val="22"/>
        </w:rPr>
        <w:t>πληροφορίες</w:t>
      </w:r>
      <w:r w:rsidRPr="00793F44">
        <w:rPr>
          <w:sz w:val="22"/>
          <w:szCs w:val="22"/>
        </w:rPr>
        <w:t xml:space="preserve">, τα </w:t>
      </w:r>
      <w:r w:rsidR="003574F7" w:rsidRPr="00793F44">
        <w:rPr>
          <w:sz w:val="22"/>
          <w:szCs w:val="22"/>
        </w:rPr>
        <w:t>μέλη</w:t>
      </w:r>
      <w:r w:rsidRPr="00793F44">
        <w:rPr>
          <w:sz w:val="22"/>
          <w:szCs w:val="22"/>
        </w:rPr>
        <w:t xml:space="preserve">  </w:t>
      </w:r>
      <w:r w:rsidR="003574F7" w:rsidRPr="00793F44">
        <w:rPr>
          <w:sz w:val="22"/>
          <w:szCs w:val="22"/>
        </w:rPr>
        <w:t>μπορούν</w:t>
      </w:r>
      <w:r w:rsidRPr="00793F44">
        <w:rPr>
          <w:sz w:val="22"/>
          <w:szCs w:val="22"/>
        </w:rPr>
        <w:t xml:space="preserve"> να </w:t>
      </w:r>
      <w:r w:rsidR="003574F7" w:rsidRPr="00793F44">
        <w:rPr>
          <w:sz w:val="22"/>
          <w:szCs w:val="22"/>
        </w:rPr>
        <w:t>απευθύνονται</w:t>
      </w:r>
      <w:r w:rsidRPr="00793F44">
        <w:rPr>
          <w:sz w:val="22"/>
          <w:szCs w:val="22"/>
        </w:rPr>
        <w:t xml:space="preserve"> στα </w:t>
      </w:r>
      <w:r w:rsidR="003574F7" w:rsidRPr="00793F44">
        <w:rPr>
          <w:sz w:val="22"/>
          <w:szCs w:val="22"/>
        </w:rPr>
        <w:t>γραφεία</w:t>
      </w:r>
      <w:r w:rsidRPr="00793F44">
        <w:rPr>
          <w:sz w:val="22"/>
          <w:szCs w:val="22"/>
        </w:rPr>
        <w:t xml:space="preserve"> του </w:t>
      </w:r>
      <w:r w:rsidR="003574F7" w:rsidRPr="00793F44">
        <w:rPr>
          <w:sz w:val="22"/>
          <w:szCs w:val="22"/>
        </w:rPr>
        <w:t>Συλλόγου</w:t>
      </w:r>
      <w:r w:rsidRPr="00793F44">
        <w:rPr>
          <w:sz w:val="22"/>
          <w:szCs w:val="22"/>
        </w:rPr>
        <w:t xml:space="preserve">, κατά τις </w:t>
      </w:r>
      <w:r w:rsidR="003574F7" w:rsidRPr="00793F44">
        <w:rPr>
          <w:sz w:val="22"/>
          <w:szCs w:val="22"/>
        </w:rPr>
        <w:t>εργάσιμες</w:t>
      </w:r>
      <w:r w:rsidRPr="00793F44">
        <w:rPr>
          <w:sz w:val="22"/>
          <w:szCs w:val="22"/>
        </w:rPr>
        <w:t xml:space="preserve"> </w:t>
      </w:r>
      <w:r w:rsidR="003574F7" w:rsidRPr="00793F44">
        <w:rPr>
          <w:sz w:val="22"/>
          <w:szCs w:val="22"/>
        </w:rPr>
        <w:t>μέρες</w:t>
      </w:r>
      <w:r w:rsidRPr="00793F44">
        <w:rPr>
          <w:sz w:val="22"/>
          <w:szCs w:val="22"/>
        </w:rPr>
        <w:t xml:space="preserve"> (</w:t>
      </w:r>
      <w:proofErr w:type="spellStart"/>
      <w:r w:rsidRPr="00793F44">
        <w:rPr>
          <w:sz w:val="22"/>
          <w:szCs w:val="22"/>
        </w:rPr>
        <w:t>τηλ</w:t>
      </w:r>
      <w:proofErr w:type="spellEnd"/>
      <w:r w:rsidRPr="00793F44">
        <w:rPr>
          <w:sz w:val="22"/>
          <w:szCs w:val="22"/>
        </w:rPr>
        <w:t xml:space="preserve">. 22510.28182) </w:t>
      </w:r>
    </w:p>
    <w:p w:rsidR="005F3D95" w:rsidRDefault="005F3D95"/>
    <w:p w:rsidR="005F3D95" w:rsidRDefault="005F3D95"/>
    <w:p w:rsidR="005F3D95" w:rsidRDefault="005F3D95" w:rsidP="005F3D95">
      <w:pPr>
        <w:jc w:val="right"/>
      </w:pPr>
      <w:r>
        <w:t xml:space="preserve">Μυτιλήνη , 11 Σεπτεμβρίου 2017 </w:t>
      </w:r>
    </w:p>
    <w:p w:rsidR="005F3D95" w:rsidRDefault="005F3D95" w:rsidP="005F3D95">
      <w:pPr>
        <w:jc w:val="right"/>
      </w:pPr>
    </w:p>
    <w:p w:rsidR="005F3D95" w:rsidRDefault="005F3D95"/>
    <w:p w:rsidR="005F3D95" w:rsidRDefault="005F3D95">
      <w:r>
        <w:t xml:space="preserve">   </w:t>
      </w:r>
      <w:r w:rsidR="003574F7">
        <w:t xml:space="preserve"> </w:t>
      </w:r>
      <w:r>
        <w:t xml:space="preserve"> Ο ΠΡΟΕΔΡΟΣ                                                                 Ο ΓΡΑΜΜΑΤΕΑΣ </w:t>
      </w:r>
    </w:p>
    <w:p w:rsidR="005F3D95" w:rsidRDefault="005F3D95"/>
    <w:p w:rsidR="005F3D95" w:rsidRPr="005F3D95" w:rsidRDefault="005F3D95">
      <w:r>
        <w:t xml:space="preserve">    Π. ΠΡΟΒΕΤΖΑΣ                                                                 Π. ΑΜΠΑΤΖΗΣ </w:t>
      </w:r>
    </w:p>
    <w:sectPr w:rsidR="005F3D95" w:rsidRPr="005F3D95" w:rsidSect="00793F44">
      <w:pgSz w:w="11906" w:h="16838"/>
      <w:pgMar w:top="993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5F3D95"/>
    <w:rsid w:val="001804A4"/>
    <w:rsid w:val="00295FB0"/>
    <w:rsid w:val="003574F7"/>
    <w:rsid w:val="004A3AF5"/>
    <w:rsid w:val="005F3D95"/>
    <w:rsid w:val="00793F44"/>
    <w:rsid w:val="009D374C"/>
    <w:rsid w:val="00D852E0"/>
    <w:rsid w:val="00F754CA"/>
    <w:rsid w:val="00F91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23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4</cp:revision>
  <dcterms:created xsi:type="dcterms:W3CDTF">2017-09-11T05:14:00Z</dcterms:created>
  <dcterms:modified xsi:type="dcterms:W3CDTF">2017-09-11T05:37:00Z</dcterms:modified>
</cp:coreProperties>
</file>