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566638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E307E2" w:rsidRDefault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E307E2">
        <w:t xml:space="preserve"> </w:t>
      </w:r>
      <w:r w:rsidR="00E307E2">
        <w:t xml:space="preserve">                                                                                           </w:t>
      </w:r>
    </w:p>
    <w:p w:rsidR="009D374C" w:rsidRPr="00E307E2" w:rsidRDefault="00E307E2">
      <w:r>
        <w:t xml:space="preserve">                                                                                              ΜΥΤΙΛΗΝΗ, 11/04/2017</w:t>
      </w:r>
    </w:p>
    <w:p w:rsidR="00E307E2" w:rsidRPr="00E307E2" w:rsidRDefault="00E307E2"/>
    <w:p w:rsidR="00E307E2" w:rsidRPr="00EA3903" w:rsidRDefault="00E307E2" w:rsidP="00E307E2">
      <w:pPr>
        <w:tabs>
          <w:tab w:val="left" w:pos="2175"/>
        </w:tabs>
        <w:jc w:val="center"/>
        <w:rPr>
          <w:b/>
        </w:rPr>
      </w:pPr>
      <w:r w:rsidRPr="00E307E2">
        <w:rPr>
          <w:b/>
        </w:rPr>
        <w:t>ΔΕΛΤΙΟ ΤΥΠΟΥ</w:t>
      </w:r>
    </w:p>
    <w:p w:rsidR="00E307E2" w:rsidRDefault="00E307E2" w:rsidP="00E307E2">
      <w:pPr>
        <w:spacing w:line="360" w:lineRule="auto"/>
        <w:ind w:firstLine="567"/>
        <w:jc w:val="both"/>
      </w:pPr>
      <w:r>
        <w:t>Το Σάββατο 8/4/2017 πραγματοποιήθηκε στο αμφιθέατρο του Επιμελητηρίου Λέσβου ημερίδα με θέμα “</w:t>
      </w:r>
      <w:proofErr w:type="spellStart"/>
      <w:r>
        <w:t>Επικαιροποίηση</w:t>
      </w:r>
      <w:proofErr w:type="spellEnd"/>
      <w:r>
        <w:t xml:space="preserve"> Μαιευτικών και Γυναικολογικών γνώσεων”. Η εκδήλωση διοργανώθηκε από την Ελληνική Εταιρεία Μαιευτικής και Γυναικολογίας με την συνεργασία  του Ιατρικού Συλλόγου Λέσβου, υπό την αιγίδα της Περιφέρειας Βορείου Αιγαίου και του Δήμου Λέσβου.</w:t>
      </w:r>
    </w:p>
    <w:p w:rsidR="00E307E2" w:rsidRDefault="00E307E2" w:rsidP="00E307E2">
      <w:pPr>
        <w:spacing w:line="360" w:lineRule="auto"/>
        <w:ind w:firstLine="567"/>
        <w:jc w:val="both"/>
      </w:pPr>
      <w:r>
        <w:t xml:space="preserve">Στην ημερίδα συμμετείχαν ως ομιλητές τα κορυφαία ονόματα της </w:t>
      </w:r>
      <w:r w:rsidR="00EA3903" w:rsidRPr="00EA3903">
        <w:t xml:space="preserve"> </w:t>
      </w:r>
      <w:r w:rsidR="00EA3903">
        <w:t xml:space="preserve">Μαιευτικής και </w:t>
      </w:r>
      <w:r>
        <w:t xml:space="preserve">Γυναικολογίας στην χώρα μας. Με την παρουσία τους τίμησαν τον τόπο μας πολλοί καθηγητές από πολλά πανεπιστήμια της Ελλάδος. Ψυχή της διοργάνωσης οι Μυτιληνιοί καθηγητές Γ. </w:t>
      </w:r>
      <w:proofErr w:type="spellStart"/>
      <w:r>
        <w:t>Καλλιπολίτης</w:t>
      </w:r>
      <w:proofErr w:type="spellEnd"/>
      <w:r>
        <w:t xml:space="preserve"> και Θ. </w:t>
      </w:r>
      <w:proofErr w:type="spellStart"/>
      <w:r>
        <w:t>Μαντζαβίνος</w:t>
      </w:r>
      <w:proofErr w:type="spellEnd"/>
      <w:r>
        <w:t xml:space="preserve"> καθώς και οι συμπατριώτες μας </w:t>
      </w:r>
      <w:proofErr w:type="spellStart"/>
      <w:r>
        <w:t>Κοι</w:t>
      </w:r>
      <w:proofErr w:type="spellEnd"/>
      <w:r>
        <w:t xml:space="preserve">, Γ. </w:t>
      </w:r>
      <w:proofErr w:type="spellStart"/>
      <w:r>
        <w:t>Κουρούνης</w:t>
      </w:r>
      <w:proofErr w:type="spellEnd"/>
      <w:r>
        <w:t xml:space="preserve"> Θ. </w:t>
      </w:r>
      <w:proofErr w:type="spellStart"/>
      <w:r>
        <w:t>Παραδέλλης</w:t>
      </w:r>
      <w:proofErr w:type="spellEnd"/>
      <w:r>
        <w:t xml:space="preserve"> και Π. Λίβανος.</w:t>
      </w:r>
    </w:p>
    <w:p w:rsidR="00E307E2" w:rsidRDefault="00E307E2" w:rsidP="00E307E2">
      <w:pPr>
        <w:spacing w:line="360" w:lineRule="auto"/>
        <w:ind w:firstLine="567"/>
        <w:jc w:val="both"/>
      </w:pPr>
      <w:r>
        <w:t>Στην ημερίδα αναπτύχθηκαν άκρως ενδιαφέροντα θέματα σχετικά με όλες τις νεώτερες εξελίξεις στην Μαιευτική και Γυναικολογία ενώ έγιναν άκρως ενδιαφέρουσες συζητήσεις.</w:t>
      </w:r>
    </w:p>
    <w:p w:rsidR="00E307E2" w:rsidRDefault="00E307E2" w:rsidP="00E307E2">
      <w:pPr>
        <w:spacing w:line="360" w:lineRule="auto"/>
        <w:ind w:firstLine="567"/>
        <w:jc w:val="both"/>
      </w:pPr>
      <w:r>
        <w:t xml:space="preserve">Ο πρόεδρος του Ιατρικού Συλλόγου Λέσβου Κος Π. </w:t>
      </w:r>
      <w:proofErr w:type="spellStart"/>
      <w:r>
        <w:t>Προβέτζας</w:t>
      </w:r>
      <w:proofErr w:type="spellEnd"/>
      <w:r>
        <w:t xml:space="preserve"> ευχαρίστησε όλους τους εξέχοντες ομιλητές για την διοργάνωση, τόνισε την ανάγκη της πραγματοποίησης τέτοιων, υψηλού επιπέδου εκδηλώσεων ιδιαίτερα στις σημερινές δύσκολες συγκυρίες. Η συμβολή του ΙΣΛ σε τέτοιες εκδηλώσεις αποτελεί έναν από τους κύριους σκοπούς του.</w:t>
      </w:r>
    </w:p>
    <w:p w:rsidR="00E307E2" w:rsidRPr="00EA3903" w:rsidRDefault="00E307E2" w:rsidP="00E307E2">
      <w:pPr>
        <w:spacing w:line="360" w:lineRule="auto"/>
        <w:ind w:firstLine="567"/>
        <w:jc w:val="both"/>
      </w:pPr>
      <w:r w:rsidRPr="00EA3903">
        <w:t xml:space="preserve">                            </w:t>
      </w:r>
    </w:p>
    <w:p w:rsidR="00E307E2" w:rsidRPr="00E307E2" w:rsidRDefault="00E307E2" w:rsidP="00E307E2">
      <w:pPr>
        <w:spacing w:line="360" w:lineRule="auto"/>
        <w:jc w:val="both"/>
      </w:pPr>
      <w:r w:rsidRPr="00E307E2">
        <w:t xml:space="preserve">                  </w:t>
      </w:r>
      <w:r>
        <w:t xml:space="preserve">                          </w:t>
      </w:r>
      <w:r w:rsidRPr="00E307E2">
        <w:t xml:space="preserve">              </w:t>
      </w:r>
      <w:r>
        <w:t xml:space="preserve">Για τον ΙΣΛ </w:t>
      </w:r>
    </w:p>
    <w:p w:rsidR="00E307E2" w:rsidRDefault="00E307E2" w:rsidP="00E307E2">
      <w:pPr>
        <w:spacing w:line="360" w:lineRule="auto"/>
        <w:jc w:val="both"/>
      </w:pPr>
      <w:r>
        <w:rPr>
          <w:lang w:val="en-US"/>
        </w:rPr>
        <w:t>O</w:t>
      </w:r>
      <w:r w:rsidRPr="00E307E2">
        <w:t xml:space="preserve"> </w:t>
      </w:r>
      <w:r>
        <w:t xml:space="preserve">ΠΡΟΕΔΡΟΣ                                                                             Ο ΓΡΑΜΜΑΤΕΑΣ </w:t>
      </w:r>
    </w:p>
    <w:p w:rsidR="00EA3903" w:rsidRPr="00E307E2" w:rsidRDefault="00EA3903" w:rsidP="00E307E2">
      <w:pPr>
        <w:spacing w:line="360" w:lineRule="auto"/>
        <w:jc w:val="both"/>
      </w:pPr>
      <w:r>
        <w:t xml:space="preserve">Π. ΠΡΟΒΕΤΖΑΣ                                                                           Π. ΑΜΠΑΤΖΗΣ </w:t>
      </w:r>
    </w:p>
    <w:p w:rsidR="00E307E2" w:rsidRPr="00E307E2" w:rsidRDefault="00E307E2" w:rsidP="00E307E2">
      <w:pPr>
        <w:spacing w:line="360" w:lineRule="auto"/>
        <w:jc w:val="both"/>
      </w:pPr>
    </w:p>
    <w:sectPr w:rsidR="00E307E2" w:rsidRPr="00E307E2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E307E2"/>
    <w:rsid w:val="001804A4"/>
    <w:rsid w:val="00566638"/>
    <w:rsid w:val="00797E38"/>
    <w:rsid w:val="009D374C"/>
    <w:rsid w:val="00A50C79"/>
    <w:rsid w:val="00E307E2"/>
    <w:rsid w:val="00EA3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7</TotalTime>
  <Pages>1</Pages>
  <Words>377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2017-04-11T08:39:00Z</dcterms:created>
  <dcterms:modified xsi:type="dcterms:W3CDTF">2017-04-11T08:57:00Z</dcterms:modified>
</cp:coreProperties>
</file>