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8379F5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Ταχ. δ/νση : Καβέτσου 17</w:t>
      </w:r>
    </w:p>
    <w:p w:rsidR="001804A4" w:rsidRDefault="001804A4" w:rsidP="001804A4">
      <w:r>
        <w:t xml:space="preserve">                                                            81100 – Μυτιληνη</w:t>
      </w:r>
    </w:p>
    <w:p w:rsidR="001804A4" w:rsidRPr="001804A4" w:rsidRDefault="001804A4" w:rsidP="001804A4">
      <w:r>
        <w:t xml:space="preserve">                                                     Τηλ</w:t>
      </w:r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720A53">
        <w:t xml:space="preserve"> </w:t>
      </w:r>
    </w:p>
    <w:p w:rsidR="009D374C" w:rsidRPr="00720A53" w:rsidRDefault="009D374C"/>
    <w:p w:rsidR="00720A53" w:rsidRPr="00720A53" w:rsidRDefault="00720A53"/>
    <w:p w:rsidR="00720A53" w:rsidRDefault="00720A53" w:rsidP="00C472F4">
      <w:pPr>
        <w:jc w:val="center"/>
      </w:pPr>
      <w:r w:rsidRPr="00C472F4">
        <w:rPr>
          <w:b/>
        </w:rPr>
        <w:t>ΔΕΛΤΙΟ ΤΥΠΟΥ</w:t>
      </w:r>
    </w:p>
    <w:p w:rsidR="00720A53" w:rsidRDefault="00C472F4" w:rsidP="00C472F4">
      <w:pPr>
        <w:jc w:val="right"/>
      </w:pPr>
      <w:r>
        <w:t>1</w:t>
      </w:r>
      <w:r w:rsidR="00720A53">
        <w:t>4/01/2016</w:t>
      </w:r>
    </w:p>
    <w:p w:rsidR="00720A53" w:rsidRDefault="00720A53"/>
    <w:p w:rsidR="00720A53" w:rsidRDefault="00720A53" w:rsidP="00C472F4">
      <w:pPr>
        <w:ind w:firstLine="1134"/>
        <w:jc w:val="both"/>
      </w:pPr>
      <w:r>
        <w:t xml:space="preserve">Το ΔΣ του </w:t>
      </w:r>
      <w:r w:rsidR="00C472F4">
        <w:t>Ιατρικού</w:t>
      </w:r>
      <w:r>
        <w:t xml:space="preserve"> </w:t>
      </w:r>
      <w:r w:rsidR="00C472F4">
        <w:t>Συλλόγου</w:t>
      </w:r>
      <w:r>
        <w:t xml:space="preserve"> </w:t>
      </w:r>
      <w:r w:rsidR="00C472F4">
        <w:t>Λέσβου</w:t>
      </w:r>
      <w:r>
        <w:t xml:space="preserve"> </w:t>
      </w:r>
      <w:r w:rsidR="00C472F4">
        <w:t>συνεδρίασε</w:t>
      </w:r>
      <w:r>
        <w:t xml:space="preserve"> </w:t>
      </w:r>
      <w:r w:rsidR="00C472F4">
        <w:t>εκτάκτως</w:t>
      </w:r>
      <w:r>
        <w:t xml:space="preserve"> την </w:t>
      </w:r>
      <w:r w:rsidR="00C472F4">
        <w:t>Τετάρτη</w:t>
      </w:r>
      <w:r>
        <w:t xml:space="preserve"> 13/01/2016 με </w:t>
      </w:r>
      <w:r w:rsidR="00C472F4">
        <w:t>θέμα</w:t>
      </w:r>
      <w:r>
        <w:t xml:space="preserve"> τις </w:t>
      </w:r>
      <w:r w:rsidR="00C472F4">
        <w:t>εξελίξεις</w:t>
      </w:r>
      <w:r>
        <w:t xml:space="preserve"> </w:t>
      </w:r>
      <w:r w:rsidR="00C472F4">
        <w:t>μετά</w:t>
      </w:r>
      <w:r>
        <w:t xml:space="preserve"> τις </w:t>
      </w:r>
      <w:r w:rsidR="00C472F4">
        <w:t>κυβερνητικές</w:t>
      </w:r>
      <w:r>
        <w:t xml:space="preserve"> </w:t>
      </w:r>
      <w:r w:rsidR="00C472F4">
        <w:t>προτάσεις</w:t>
      </w:r>
      <w:r>
        <w:t xml:space="preserve"> σε </w:t>
      </w:r>
      <w:r w:rsidR="00C472F4">
        <w:t>σχέση</w:t>
      </w:r>
      <w:r>
        <w:t xml:space="preserve"> με το </w:t>
      </w:r>
      <w:r w:rsidR="00C472F4">
        <w:t>ασφαλιστικό</w:t>
      </w:r>
      <w:r>
        <w:t>.</w:t>
      </w:r>
    </w:p>
    <w:p w:rsidR="00720A53" w:rsidRDefault="00C472F4" w:rsidP="00C472F4">
      <w:pPr>
        <w:ind w:firstLine="1134"/>
        <w:jc w:val="both"/>
      </w:pPr>
      <w:r>
        <w:t>Θεωρούμε</w:t>
      </w:r>
      <w:r w:rsidR="00720A53">
        <w:t xml:space="preserve"> </w:t>
      </w:r>
      <w:r>
        <w:t>απαράδεκτο</w:t>
      </w:r>
      <w:r w:rsidR="00720A53">
        <w:t xml:space="preserve"> το </w:t>
      </w:r>
      <w:r>
        <w:t>δημοσιευθέν</w:t>
      </w:r>
      <w:r w:rsidR="00720A53">
        <w:t xml:space="preserve"> </w:t>
      </w:r>
      <w:r>
        <w:t>προσχέδιο</w:t>
      </w:r>
      <w:r w:rsidR="00720A53">
        <w:t xml:space="preserve"> </w:t>
      </w:r>
      <w:r>
        <w:t>νόμου</w:t>
      </w:r>
      <w:r w:rsidR="00720A53">
        <w:t xml:space="preserve"> της </w:t>
      </w:r>
      <w:r>
        <w:t>κυβέρνησης</w:t>
      </w:r>
      <w:r w:rsidR="00720A53">
        <w:t xml:space="preserve"> για το </w:t>
      </w:r>
      <w:r>
        <w:t>ασφαλιστικό</w:t>
      </w:r>
      <w:r w:rsidR="00720A53">
        <w:t xml:space="preserve">. </w:t>
      </w:r>
      <w:r>
        <w:t>Νομιμοποιεί</w:t>
      </w:r>
      <w:r w:rsidR="00720A53">
        <w:t xml:space="preserve"> </w:t>
      </w:r>
      <w:r>
        <w:t>όλους</w:t>
      </w:r>
      <w:r w:rsidR="00720A53">
        <w:t xml:space="preserve"> τους </w:t>
      </w:r>
      <w:r>
        <w:t>αντί-ασφαλιστικούς</w:t>
      </w:r>
      <w:r w:rsidR="00720A53">
        <w:t xml:space="preserve"> </w:t>
      </w:r>
      <w:r>
        <w:t>νόμους</w:t>
      </w:r>
      <w:r w:rsidR="00720A53">
        <w:t xml:space="preserve"> των </w:t>
      </w:r>
      <w:r>
        <w:t>κυβερνήσεων</w:t>
      </w:r>
      <w:r w:rsidR="00720A53">
        <w:t xml:space="preserve"> με τις </w:t>
      </w:r>
      <w:r>
        <w:t>περικοπές</w:t>
      </w:r>
      <w:r w:rsidR="00720A53">
        <w:t xml:space="preserve"> </w:t>
      </w:r>
      <w:r>
        <w:t>συντάξεων</w:t>
      </w:r>
      <w:r w:rsidR="00720A53">
        <w:t xml:space="preserve"> και </w:t>
      </w:r>
      <w:r>
        <w:t>επιδεινώνει</w:t>
      </w:r>
      <w:r w:rsidR="00720A53">
        <w:t xml:space="preserve"> τους </w:t>
      </w:r>
      <w:r>
        <w:t>όρους</w:t>
      </w:r>
      <w:r w:rsidR="00720A53">
        <w:t xml:space="preserve"> </w:t>
      </w:r>
      <w:r>
        <w:t>ασφάλισης</w:t>
      </w:r>
      <w:r w:rsidR="00720A53">
        <w:t xml:space="preserve"> των </w:t>
      </w:r>
      <w:r>
        <w:t>εργαζομένων</w:t>
      </w:r>
      <w:r w:rsidR="00720A53">
        <w:t xml:space="preserve"> </w:t>
      </w:r>
      <w:r>
        <w:t>υλοποιώντας</w:t>
      </w:r>
      <w:r w:rsidR="00720A53">
        <w:t xml:space="preserve"> την </w:t>
      </w:r>
      <w:r>
        <w:t>πολιτική</w:t>
      </w:r>
      <w:r w:rsidR="00720A53">
        <w:t xml:space="preserve"> της ΕΕ και του ΔΝΤ. Η </w:t>
      </w:r>
      <w:r>
        <w:t>ενδεχόμενη</w:t>
      </w:r>
      <w:r w:rsidR="00720A53">
        <w:t xml:space="preserve"> </w:t>
      </w:r>
      <w:r w:rsidR="000D4609">
        <w:t>ψήφισ</w:t>
      </w:r>
      <w:r w:rsidR="000D4609" w:rsidRPr="000D4609">
        <w:rPr>
          <w:color w:val="FF0000"/>
        </w:rPr>
        <w:t>ή</w:t>
      </w:r>
      <w:r w:rsidR="00720A53">
        <w:t xml:space="preserve"> του θα </w:t>
      </w:r>
      <w:r>
        <w:t>επιφέρει</w:t>
      </w:r>
      <w:r w:rsidR="00720A53">
        <w:t xml:space="preserve"> το </w:t>
      </w:r>
      <w:r>
        <w:t>τέλος</w:t>
      </w:r>
      <w:r w:rsidR="00720A53">
        <w:t xml:space="preserve"> του </w:t>
      </w:r>
      <w:r>
        <w:t>αυτοαπασχολούμενου</w:t>
      </w:r>
      <w:r w:rsidR="00720A53">
        <w:t xml:space="preserve"> </w:t>
      </w:r>
      <w:r>
        <w:t>ελεύθερου</w:t>
      </w:r>
      <w:r w:rsidR="00720A53">
        <w:t xml:space="preserve"> </w:t>
      </w:r>
      <w:r>
        <w:t>επαγγελματία</w:t>
      </w:r>
      <w:r w:rsidR="00720A53">
        <w:t xml:space="preserve"> και </w:t>
      </w:r>
      <w:r>
        <w:t>θίγει</w:t>
      </w:r>
      <w:r w:rsidR="00720A53">
        <w:t xml:space="preserve"> το </w:t>
      </w:r>
      <w:r>
        <w:t>σύνολο</w:t>
      </w:r>
      <w:r w:rsidR="00720A53">
        <w:t xml:space="preserve"> των </w:t>
      </w:r>
      <w:r>
        <w:t>εργαζομένων</w:t>
      </w:r>
      <w:r w:rsidR="00720A53">
        <w:t>.</w:t>
      </w:r>
    </w:p>
    <w:p w:rsidR="00720A53" w:rsidRDefault="00720A53" w:rsidP="00C472F4">
      <w:pPr>
        <w:ind w:firstLine="1134"/>
        <w:jc w:val="both"/>
      </w:pPr>
      <w:r>
        <w:t xml:space="preserve">Το </w:t>
      </w:r>
      <w:r w:rsidR="00C472F4">
        <w:t>έκτρωμα</w:t>
      </w:r>
      <w:r>
        <w:t xml:space="preserve"> της </w:t>
      </w:r>
      <w:r w:rsidR="00C472F4">
        <w:t>πρότασης</w:t>
      </w:r>
      <w:r>
        <w:t xml:space="preserve"> </w:t>
      </w:r>
      <w:r w:rsidR="00C472F4">
        <w:t>έγινε</w:t>
      </w:r>
      <w:r>
        <w:t xml:space="preserve"> </w:t>
      </w:r>
      <w:r w:rsidR="00C472F4">
        <w:t>χωρίς</w:t>
      </w:r>
      <w:r>
        <w:t xml:space="preserve"> </w:t>
      </w:r>
      <w:r w:rsidR="00C472F4">
        <w:t>κανένα</w:t>
      </w:r>
      <w:r>
        <w:t xml:space="preserve"> </w:t>
      </w:r>
      <w:r w:rsidR="00C472F4">
        <w:t>προηγούμενο</w:t>
      </w:r>
      <w:r>
        <w:t xml:space="preserve"> </w:t>
      </w:r>
      <w:r w:rsidR="00C472F4">
        <w:t>δημοκρατικό</w:t>
      </w:r>
      <w:r>
        <w:t xml:space="preserve"> </w:t>
      </w:r>
      <w:r w:rsidR="00C472F4">
        <w:t>διάλογο</w:t>
      </w:r>
      <w:r>
        <w:t xml:space="preserve"> με τους </w:t>
      </w:r>
      <w:r w:rsidR="00C472F4">
        <w:t>εμπλεκομένους</w:t>
      </w:r>
      <w:r>
        <w:t xml:space="preserve"> </w:t>
      </w:r>
      <w:r w:rsidR="00C472F4">
        <w:t>φορείς</w:t>
      </w:r>
      <w:r>
        <w:t xml:space="preserve"> και με </w:t>
      </w:r>
      <w:r w:rsidR="00C472F4">
        <w:t>μοναδικό</w:t>
      </w:r>
      <w:r>
        <w:t xml:space="preserve"> </w:t>
      </w:r>
      <w:r w:rsidR="00C472F4">
        <w:t>στόχο</w:t>
      </w:r>
      <w:r>
        <w:t xml:space="preserve"> την </w:t>
      </w:r>
      <w:r w:rsidR="00C472F4">
        <w:t>δήμευση</w:t>
      </w:r>
      <w:r>
        <w:t xml:space="preserve"> των </w:t>
      </w:r>
      <w:r w:rsidR="00C472F4">
        <w:t>εισοδημάτων</w:t>
      </w:r>
      <w:r>
        <w:t xml:space="preserve"> των </w:t>
      </w:r>
      <w:r w:rsidR="00C472F4">
        <w:t>ελεύθερων</w:t>
      </w:r>
      <w:r>
        <w:t xml:space="preserve"> </w:t>
      </w:r>
      <w:r w:rsidR="00C472F4">
        <w:t>επαγγελματιών</w:t>
      </w:r>
      <w:r>
        <w:t xml:space="preserve"> που </w:t>
      </w:r>
      <w:r w:rsidR="00C472F4">
        <w:t>καλούνται</w:t>
      </w:r>
      <w:r>
        <w:t xml:space="preserve"> να </w:t>
      </w:r>
      <w:r w:rsidR="00C472F4">
        <w:t>πληρώσουν</w:t>
      </w:r>
      <w:r>
        <w:t xml:space="preserve"> σε </w:t>
      </w:r>
      <w:r w:rsidR="00C472F4">
        <w:t>φόρους</w:t>
      </w:r>
      <w:r>
        <w:t xml:space="preserve">, </w:t>
      </w:r>
      <w:r w:rsidR="00C472F4">
        <w:t>ασφαλιστικές</w:t>
      </w:r>
      <w:r>
        <w:t xml:space="preserve"> </w:t>
      </w:r>
      <w:r w:rsidR="00C472F4">
        <w:t>εισφορές</w:t>
      </w:r>
      <w:r>
        <w:t xml:space="preserve">, </w:t>
      </w:r>
      <w:r w:rsidR="00C472F4">
        <w:t>προκαταβολές</w:t>
      </w:r>
      <w:r>
        <w:t xml:space="preserve">, </w:t>
      </w:r>
      <w:r w:rsidR="00C472F4">
        <w:t>εισφορές</w:t>
      </w:r>
      <w:r>
        <w:t xml:space="preserve"> </w:t>
      </w:r>
      <w:r w:rsidR="00C472F4">
        <w:t>αλληλεγγύης</w:t>
      </w:r>
      <w:r>
        <w:t xml:space="preserve"> και </w:t>
      </w:r>
      <w:r w:rsidR="00C472F4">
        <w:t>άλλα</w:t>
      </w:r>
      <w:r>
        <w:t xml:space="preserve"> </w:t>
      </w:r>
      <w:r w:rsidR="00C472F4">
        <w:t>φοροεισπρακτικά</w:t>
      </w:r>
      <w:r>
        <w:t xml:space="preserve"> </w:t>
      </w:r>
      <w:r w:rsidR="00C472F4">
        <w:t>τερτίπια</w:t>
      </w:r>
      <w:r>
        <w:t xml:space="preserve"> </w:t>
      </w:r>
      <w:r w:rsidR="00C472F4">
        <w:t>περισσότερο</w:t>
      </w:r>
      <w:r>
        <w:t xml:space="preserve"> από το 83% του </w:t>
      </w:r>
      <w:r w:rsidR="00C472F4">
        <w:t>φορολογικού</w:t>
      </w:r>
      <w:r>
        <w:t xml:space="preserve"> </w:t>
      </w:r>
      <w:r w:rsidR="00C472F4">
        <w:t>εισοδήματος</w:t>
      </w:r>
      <w:r>
        <w:t xml:space="preserve"> τους. </w:t>
      </w:r>
      <w:r w:rsidR="00C472F4">
        <w:t>Παράλληλα</w:t>
      </w:r>
      <w:r>
        <w:t xml:space="preserve"> </w:t>
      </w:r>
      <w:r w:rsidR="00C472F4">
        <w:t>δημιουργεί</w:t>
      </w:r>
      <w:r>
        <w:t xml:space="preserve"> ένα </w:t>
      </w:r>
      <w:r w:rsidR="00C472F4">
        <w:t>προβληματικό</w:t>
      </w:r>
      <w:r>
        <w:t xml:space="preserve"> </w:t>
      </w:r>
      <w:r w:rsidR="00C472F4">
        <w:t>συνταξιοδοτικό</w:t>
      </w:r>
      <w:r>
        <w:t xml:space="preserve"> </w:t>
      </w:r>
      <w:r w:rsidR="00C472F4">
        <w:t>τοπίο</w:t>
      </w:r>
      <w:r>
        <w:t xml:space="preserve">, </w:t>
      </w:r>
      <w:r w:rsidR="00C472F4">
        <w:t>κατοχυρώνοντας</w:t>
      </w:r>
      <w:r>
        <w:t xml:space="preserve"> </w:t>
      </w:r>
      <w:r w:rsidR="00C472F4">
        <w:t>συντάξεις</w:t>
      </w:r>
      <w:r>
        <w:t xml:space="preserve"> </w:t>
      </w:r>
      <w:r w:rsidR="00C472F4">
        <w:t>πείνας</w:t>
      </w:r>
      <w:r>
        <w:t xml:space="preserve">. </w:t>
      </w:r>
    </w:p>
    <w:p w:rsidR="00720A53" w:rsidRDefault="00C472F4" w:rsidP="00C472F4">
      <w:pPr>
        <w:ind w:firstLine="1134"/>
        <w:jc w:val="both"/>
      </w:pPr>
      <w:r>
        <w:t>Καλούμε</w:t>
      </w:r>
      <w:r w:rsidR="00720A53">
        <w:t xml:space="preserve"> τον ΠΙΣ να </w:t>
      </w:r>
      <w:r>
        <w:t>προχωρήσει</w:t>
      </w:r>
      <w:r w:rsidR="00720A53">
        <w:t xml:space="preserve"> </w:t>
      </w:r>
      <w:r>
        <w:t>άμεσα</w:t>
      </w:r>
      <w:r w:rsidR="00720A53">
        <w:t xml:space="preserve"> σε </w:t>
      </w:r>
      <w:r>
        <w:t>συνεργασία</w:t>
      </w:r>
      <w:r w:rsidR="00720A53">
        <w:t xml:space="preserve"> με τους </w:t>
      </w:r>
      <w:r>
        <w:t>υπόλοιπους</w:t>
      </w:r>
      <w:r w:rsidR="00720A53">
        <w:t xml:space="preserve"> </w:t>
      </w:r>
      <w:r>
        <w:t>επιστημονικούς</w:t>
      </w:r>
      <w:r w:rsidR="00720A53">
        <w:t xml:space="preserve"> </w:t>
      </w:r>
      <w:r>
        <w:t>φορείς</w:t>
      </w:r>
      <w:r w:rsidR="00720A53">
        <w:t xml:space="preserve"> της </w:t>
      </w:r>
      <w:r>
        <w:t>χώρας</w:t>
      </w:r>
      <w:r w:rsidR="00720A53">
        <w:t xml:space="preserve"> και τους </w:t>
      </w:r>
      <w:r>
        <w:t>συνδικαλιστικούς</w:t>
      </w:r>
      <w:r w:rsidR="00720A53">
        <w:t xml:space="preserve"> </w:t>
      </w:r>
      <w:r>
        <w:t>φορείς</w:t>
      </w:r>
      <w:r w:rsidR="00720A53">
        <w:t xml:space="preserve"> των </w:t>
      </w:r>
      <w:r>
        <w:t>εργαζομένων,</w:t>
      </w:r>
      <w:r w:rsidR="00720A53">
        <w:t xml:space="preserve">  σε </w:t>
      </w:r>
      <w:r>
        <w:t>δυναμικές</w:t>
      </w:r>
      <w:r w:rsidR="00720A53">
        <w:t xml:space="preserve"> </w:t>
      </w:r>
      <w:r>
        <w:t>κινητοποιήσεις</w:t>
      </w:r>
      <w:r w:rsidR="00720A53">
        <w:t xml:space="preserve">, για να μην μπει στην </w:t>
      </w:r>
      <w:r>
        <w:t>Βουλή</w:t>
      </w:r>
      <w:r w:rsidR="00720A53">
        <w:t xml:space="preserve"> και να </w:t>
      </w:r>
      <w:r>
        <w:t>αποσυρθεί</w:t>
      </w:r>
      <w:r w:rsidR="00720A53">
        <w:t xml:space="preserve"> το </w:t>
      </w:r>
      <w:r>
        <w:t>νομοσχέδιο</w:t>
      </w:r>
      <w:r w:rsidR="00720A53">
        <w:t>.</w:t>
      </w:r>
    </w:p>
    <w:p w:rsidR="00720A53" w:rsidRDefault="00C472F4" w:rsidP="00C472F4">
      <w:pPr>
        <w:ind w:firstLine="1134"/>
        <w:jc w:val="both"/>
      </w:pPr>
      <w:r>
        <w:t>Καλούμε</w:t>
      </w:r>
      <w:r w:rsidR="00720A53">
        <w:t xml:space="preserve"> τους </w:t>
      </w:r>
      <w:r>
        <w:t>συναδέλφους</w:t>
      </w:r>
      <w:r w:rsidR="00720A53">
        <w:t xml:space="preserve"> να </w:t>
      </w:r>
      <w:r>
        <w:t>συμμετέχουν</w:t>
      </w:r>
      <w:r w:rsidR="00720A53">
        <w:t xml:space="preserve"> </w:t>
      </w:r>
      <w:r>
        <w:t>σύσσωμοι</w:t>
      </w:r>
      <w:r w:rsidR="00720A53">
        <w:t xml:space="preserve"> στις </w:t>
      </w:r>
      <w:r>
        <w:t>όποιες</w:t>
      </w:r>
      <w:r w:rsidR="00720A53">
        <w:t xml:space="preserve"> </w:t>
      </w:r>
      <w:r>
        <w:t>κινητοποιήσεις</w:t>
      </w:r>
      <w:r w:rsidR="00720A53">
        <w:t xml:space="preserve"> </w:t>
      </w:r>
      <w:r>
        <w:t>αποφασιστούν</w:t>
      </w:r>
      <w:r w:rsidR="00720A53">
        <w:t xml:space="preserve"> από τα </w:t>
      </w:r>
      <w:r>
        <w:t>συλλογικά</w:t>
      </w:r>
      <w:r w:rsidR="00720A53">
        <w:t xml:space="preserve"> μας </w:t>
      </w:r>
      <w:r>
        <w:t>όργανα</w:t>
      </w:r>
      <w:r w:rsidR="00720A53">
        <w:t>.</w:t>
      </w:r>
    </w:p>
    <w:p w:rsidR="00720A53" w:rsidRPr="00272312" w:rsidRDefault="00720A53" w:rsidP="00C472F4">
      <w:pPr>
        <w:ind w:firstLine="1134"/>
        <w:jc w:val="both"/>
      </w:pPr>
      <w:r>
        <w:t xml:space="preserve">Ο </w:t>
      </w:r>
      <w:r w:rsidR="00C472F4">
        <w:t>αγώνας</w:t>
      </w:r>
      <w:r>
        <w:t xml:space="preserve"> για την </w:t>
      </w:r>
      <w:r w:rsidR="00C472F4">
        <w:t>απόσυρση</w:t>
      </w:r>
      <w:r>
        <w:t xml:space="preserve"> των </w:t>
      </w:r>
      <w:r w:rsidR="00C472F4">
        <w:t>καταστροφικών</w:t>
      </w:r>
      <w:r>
        <w:t xml:space="preserve"> για τον </w:t>
      </w:r>
      <w:r w:rsidR="00C472F4">
        <w:t>κλάδο</w:t>
      </w:r>
      <w:r>
        <w:t xml:space="preserve"> μας </w:t>
      </w:r>
      <w:r w:rsidR="00C472F4">
        <w:t>μέτρων</w:t>
      </w:r>
      <w:r>
        <w:t xml:space="preserve"> δεν </w:t>
      </w:r>
      <w:r w:rsidR="00C472F4">
        <w:t>έχει</w:t>
      </w:r>
      <w:r>
        <w:t xml:space="preserve"> </w:t>
      </w:r>
      <w:r w:rsidR="00C472F4">
        <w:t>περιθώρια</w:t>
      </w:r>
      <w:r>
        <w:t xml:space="preserve"> </w:t>
      </w:r>
      <w:r w:rsidR="00C472F4" w:rsidRPr="00272312">
        <w:t>εφησυχασμού</w:t>
      </w:r>
      <w:r w:rsidR="000D4609" w:rsidRPr="00272312">
        <w:t>. Α</w:t>
      </w:r>
      <w:r w:rsidRPr="00272312">
        <w:t xml:space="preserve">ν και αυτά τα </w:t>
      </w:r>
      <w:r w:rsidR="00C472F4" w:rsidRPr="00272312">
        <w:t>αποδεχτούμε</w:t>
      </w:r>
      <w:r w:rsidRPr="00272312">
        <w:t xml:space="preserve"> δεν θα </w:t>
      </w:r>
      <w:r w:rsidR="00C472F4" w:rsidRPr="00272312">
        <w:t>υπάρξει</w:t>
      </w:r>
      <w:r w:rsidRPr="00272312">
        <w:t xml:space="preserve"> </w:t>
      </w:r>
      <w:r w:rsidR="00C472F4" w:rsidRPr="00272312">
        <w:t>επιστροφή</w:t>
      </w:r>
      <w:r w:rsidRPr="00272312">
        <w:t xml:space="preserve">. </w:t>
      </w:r>
    </w:p>
    <w:p w:rsidR="00720A53" w:rsidRPr="00272312" w:rsidRDefault="00720A53" w:rsidP="00C472F4">
      <w:pPr>
        <w:jc w:val="both"/>
      </w:pPr>
    </w:p>
    <w:p w:rsidR="00720A53" w:rsidRPr="00272312" w:rsidRDefault="000D4609" w:rsidP="00C472F4">
      <w:pPr>
        <w:jc w:val="center"/>
      </w:pPr>
      <w:r w:rsidRPr="00272312">
        <w:t>Για το ΔΣ του</w:t>
      </w:r>
      <w:r w:rsidR="00720A53" w:rsidRPr="00272312">
        <w:t xml:space="preserve"> ΙΣΛ</w:t>
      </w:r>
    </w:p>
    <w:p w:rsidR="00720A53" w:rsidRPr="00272312" w:rsidRDefault="00720A53" w:rsidP="00C472F4">
      <w:pPr>
        <w:jc w:val="center"/>
      </w:pPr>
    </w:p>
    <w:p w:rsidR="00720A53" w:rsidRPr="00272312" w:rsidRDefault="00720A53" w:rsidP="00C472F4">
      <w:pPr>
        <w:jc w:val="center"/>
      </w:pPr>
    </w:p>
    <w:p w:rsidR="00720A53" w:rsidRPr="00272312" w:rsidRDefault="00720A53" w:rsidP="00C472F4">
      <w:pPr>
        <w:jc w:val="center"/>
      </w:pPr>
      <w:r w:rsidRPr="00272312">
        <w:t>Ο ΠΡΟΕΔΡΟΣ</w:t>
      </w:r>
      <w:r w:rsidR="000D4609" w:rsidRPr="00272312">
        <w:t xml:space="preserve">                                                     Ο ΓΡΑΜΜΑΤΕΑΣ</w:t>
      </w:r>
    </w:p>
    <w:p w:rsidR="00C472F4" w:rsidRPr="00272312" w:rsidRDefault="00C472F4" w:rsidP="00C472F4">
      <w:pPr>
        <w:jc w:val="center"/>
      </w:pPr>
      <w:r w:rsidRPr="00272312">
        <w:t>Π. ΠΡΟΒΕΤΖΑΣ</w:t>
      </w:r>
      <w:r w:rsidR="000D4609" w:rsidRPr="00272312">
        <w:t xml:space="preserve">                                                  Π. ΑΜΠΑΤΖΗΣ</w:t>
      </w:r>
    </w:p>
    <w:p w:rsidR="00720A53" w:rsidRPr="00272312" w:rsidRDefault="00720A53" w:rsidP="00C472F4">
      <w:pPr>
        <w:jc w:val="center"/>
      </w:pPr>
    </w:p>
    <w:sectPr w:rsidR="00720A53" w:rsidRPr="00272312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720A53"/>
    <w:rsid w:val="000D4609"/>
    <w:rsid w:val="001804A4"/>
    <w:rsid w:val="00272312"/>
    <w:rsid w:val="00476B69"/>
    <w:rsid w:val="00720A53"/>
    <w:rsid w:val="008379F5"/>
    <w:rsid w:val="009D374C"/>
    <w:rsid w:val="009E3343"/>
    <w:rsid w:val="00C47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0</TotalTime>
  <Pages>1</Pages>
  <Words>381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2016-01-15T07:43:00Z</dcterms:created>
  <dcterms:modified xsi:type="dcterms:W3CDTF">2016-01-15T07:43:00Z</dcterms:modified>
</cp:coreProperties>
</file>