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025B8D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F10086">
        <w:t xml:space="preserve"> </w:t>
      </w:r>
    </w:p>
    <w:p w:rsidR="009D374C" w:rsidRPr="00F10086" w:rsidRDefault="009D374C"/>
    <w:p w:rsidR="00F10086" w:rsidRDefault="00F10086" w:rsidP="00F10086">
      <w:pPr>
        <w:jc w:val="right"/>
        <w:rPr>
          <w:lang w:val="en-US"/>
        </w:rPr>
      </w:pPr>
      <w:r>
        <w:rPr>
          <w:lang w:val="en-US"/>
        </w:rPr>
        <w:t xml:space="preserve"> </w:t>
      </w:r>
    </w:p>
    <w:p w:rsidR="00F10086" w:rsidRDefault="00F10086" w:rsidP="00F10086">
      <w:pPr>
        <w:jc w:val="right"/>
      </w:pPr>
      <w:r>
        <w:t>Μυτιλήνη 15/1/2016</w:t>
      </w:r>
    </w:p>
    <w:p w:rsidR="00F10086" w:rsidRDefault="00F10086" w:rsidP="00F10086">
      <w:pPr>
        <w:jc w:val="center"/>
        <w:rPr>
          <w:lang w:val="en-US"/>
        </w:rPr>
      </w:pPr>
    </w:p>
    <w:p w:rsidR="00F10086" w:rsidRPr="00F10086" w:rsidRDefault="00F10086" w:rsidP="00F10086">
      <w:pPr>
        <w:jc w:val="center"/>
        <w:rPr>
          <w:b/>
          <w:sz w:val="28"/>
          <w:szCs w:val="28"/>
          <w:lang w:val="en-US"/>
        </w:rPr>
      </w:pPr>
      <w:r w:rsidRPr="00F10086">
        <w:rPr>
          <w:b/>
          <w:sz w:val="28"/>
          <w:szCs w:val="28"/>
        </w:rPr>
        <w:t>ΠΡΟΣΚΛΗΣΗ ΣΕ ΓΕΝΙΚΗ ΣΥΝΕΛΕΥΣΗ</w:t>
      </w:r>
    </w:p>
    <w:p w:rsidR="00F10086" w:rsidRPr="00F10086" w:rsidRDefault="00F10086" w:rsidP="00F10086">
      <w:pPr>
        <w:jc w:val="center"/>
        <w:rPr>
          <w:lang w:val="en-US"/>
        </w:rPr>
      </w:pPr>
    </w:p>
    <w:p w:rsidR="00F10086" w:rsidRDefault="00F10086" w:rsidP="00F10086">
      <w:pPr>
        <w:spacing w:line="276" w:lineRule="auto"/>
        <w:ind w:firstLine="426"/>
        <w:jc w:val="both"/>
      </w:pPr>
      <w:r>
        <w:t xml:space="preserve">Το ΔΣ του Ιατρικού Συλλόγου Λέσβου καλεί τα μέλη του σε έκτακτη γενική συνέλευση  </w:t>
      </w:r>
      <w:r w:rsidRPr="00F10086">
        <w:rPr>
          <w:u w:val="single"/>
        </w:rPr>
        <w:t>την Δευτέρα 18/1/2017</w:t>
      </w:r>
      <w:r>
        <w:t xml:space="preserve"> και </w:t>
      </w:r>
      <w:r w:rsidRPr="00F10086">
        <w:rPr>
          <w:u w:val="single"/>
        </w:rPr>
        <w:t>ώρα 19:30</w:t>
      </w:r>
      <w:r>
        <w:t xml:space="preserve"> στον πρώτο όροφο του </w:t>
      </w:r>
      <w:r w:rsidRPr="00F10086">
        <w:rPr>
          <w:u w:val="single"/>
        </w:rPr>
        <w:t>ξενοδοχείου ΛΕΣΒΙΟΝ</w:t>
      </w:r>
      <w:r>
        <w:t>.</w:t>
      </w:r>
    </w:p>
    <w:p w:rsidR="00F10086" w:rsidRDefault="00F10086" w:rsidP="00F10086">
      <w:pPr>
        <w:spacing w:line="276" w:lineRule="auto"/>
        <w:ind w:firstLine="426"/>
        <w:jc w:val="both"/>
      </w:pPr>
      <w:r>
        <w:t xml:space="preserve">Αποκλειστικό θέμα η πρόταση νόμου για το </w:t>
      </w:r>
      <w:r w:rsidRPr="00F10086">
        <w:rPr>
          <w:b/>
        </w:rPr>
        <w:t>νέο ασφαλιστικό</w:t>
      </w:r>
      <w:r w:rsidRPr="00B14266">
        <w:t xml:space="preserve">, </w:t>
      </w:r>
      <w:r>
        <w:t>ενημέρωση για τις εξελίξεις , τις θέσεις των συλλογικών οργάνων των ελ. επαγγελματιών και τις επικείμενες κινητοποιήσεις.</w:t>
      </w:r>
    </w:p>
    <w:p w:rsidR="00F10086" w:rsidRPr="009D2580" w:rsidRDefault="00F10086" w:rsidP="00F10086">
      <w:pPr>
        <w:spacing w:line="276" w:lineRule="auto"/>
        <w:ind w:firstLine="426"/>
        <w:jc w:val="both"/>
      </w:pPr>
      <w:r>
        <w:t xml:space="preserve">Η παρουσία όλων των μελών του συλλόγου κρίνεται αναγκαία μια και το επερχόμενο νομοσχέδιο αποτελεί την ταφόπλακα του ελ. επαγγελματία αλλά αφορά και τους υπόλοιπους συναδέλφους και προβλέπει συντάξεις πείνας. </w:t>
      </w:r>
    </w:p>
    <w:p w:rsidR="00F10086" w:rsidRDefault="00F10086" w:rsidP="00F10086">
      <w:pPr>
        <w:spacing w:line="276" w:lineRule="auto"/>
        <w:jc w:val="both"/>
        <w:rPr>
          <w:lang w:val="en-US"/>
        </w:rPr>
      </w:pPr>
    </w:p>
    <w:p w:rsidR="00F10086" w:rsidRDefault="00F10086" w:rsidP="00F10086">
      <w:pPr>
        <w:spacing w:line="276" w:lineRule="auto"/>
        <w:jc w:val="both"/>
        <w:rPr>
          <w:lang w:val="en-US"/>
        </w:rPr>
      </w:pPr>
    </w:p>
    <w:p w:rsidR="00F10086" w:rsidRDefault="00F10086" w:rsidP="00F10086">
      <w:pPr>
        <w:spacing w:line="276" w:lineRule="auto"/>
        <w:jc w:val="both"/>
        <w:rPr>
          <w:lang w:val="en-US"/>
        </w:rPr>
      </w:pPr>
    </w:p>
    <w:p w:rsidR="00F10086" w:rsidRDefault="00F10086" w:rsidP="00F10086">
      <w:pPr>
        <w:spacing w:line="276" w:lineRule="auto"/>
        <w:jc w:val="center"/>
      </w:pPr>
      <w:r>
        <w:t>Για το ΔΣ του ΙΣΛ</w:t>
      </w:r>
    </w:p>
    <w:p w:rsidR="00F10086" w:rsidRDefault="00F10086" w:rsidP="00F10086">
      <w:pPr>
        <w:spacing w:line="276" w:lineRule="auto"/>
        <w:jc w:val="both"/>
      </w:pPr>
    </w:p>
    <w:p w:rsidR="00F10086" w:rsidRDefault="00F10086" w:rsidP="00F10086">
      <w:pPr>
        <w:spacing w:line="276" w:lineRule="auto"/>
        <w:jc w:val="both"/>
      </w:pPr>
    </w:p>
    <w:p w:rsidR="00F10086" w:rsidRDefault="00F10086" w:rsidP="00F10086">
      <w:pPr>
        <w:spacing w:line="276" w:lineRule="auto"/>
        <w:jc w:val="center"/>
      </w:pPr>
      <w:r>
        <w:t>Ο ΠΡΟΕΔΡΟΣ                                          Ο ΓΡΑΜΜΑΤΕΑΣ</w:t>
      </w:r>
    </w:p>
    <w:p w:rsidR="00F10086" w:rsidRPr="00F10086" w:rsidRDefault="00F10086" w:rsidP="00F10086">
      <w:pPr>
        <w:spacing w:line="276" w:lineRule="auto"/>
        <w:jc w:val="center"/>
      </w:pPr>
      <w:r>
        <w:t>Π. ΠΡΟΒΕΤΖΑΣ                                        Π. ΑΜΠΑΤΖΗΣ</w:t>
      </w:r>
    </w:p>
    <w:sectPr w:rsidR="00F10086" w:rsidRPr="00F10086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F10086"/>
    <w:rsid w:val="00025B8D"/>
    <w:rsid w:val="0007442C"/>
    <w:rsid w:val="001804A4"/>
    <w:rsid w:val="009D374C"/>
    <w:rsid w:val="00F1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0</TotalTime>
  <Pages>1</Pages>
  <Words>227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2016-01-15T10:39:00Z</dcterms:created>
  <dcterms:modified xsi:type="dcterms:W3CDTF">2016-01-15T10:39:00Z</dcterms:modified>
</cp:coreProperties>
</file>