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4A4" w:rsidRDefault="001804A4" w:rsidP="00180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                                                          </w:t>
      </w:r>
      <w:r w:rsidR="00736947">
        <w:pict>
          <v:group id="_x0000_s1026" editas="canvas" style="width:81.05pt;height:72.05pt;mso-position-horizontal-relative:char;mso-position-vertical-relative:line" coordsize="1621,1441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1621;height:1441" o:preferrelative="f" filled="t" fillcolor="#333">
              <v:path o:extrusionok="t" o:connecttype="none"/>
            </v:shape>
            <v:shape id="_x0000_s1028" type="#_x0000_t75" style="position:absolute;width:1621;height:1441">
              <v:imagedata r:id="rId5" o:title="" grayscale="t" bilevel="t"/>
            </v:shape>
            <w10:wrap type="none"/>
            <w10:anchorlock/>
          </v:group>
        </w:pict>
      </w:r>
      <w:r>
        <w:t xml:space="preserve"> </w:t>
      </w:r>
    </w:p>
    <w:p w:rsidR="001804A4" w:rsidRDefault="001804A4" w:rsidP="001804A4">
      <w:pPr>
        <w:rPr>
          <w:b/>
        </w:rPr>
      </w:pPr>
      <w:r>
        <w:t xml:space="preserve">                                                      </w:t>
      </w:r>
      <w:r>
        <w:rPr>
          <w:b/>
        </w:rPr>
        <w:t>ΥΠΟΥΡΓΕΙΟ ΥΓΕΙΑΣ &amp;</w:t>
      </w:r>
    </w:p>
    <w:p w:rsidR="001804A4" w:rsidRDefault="001804A4" w:rsidP="001804A4">
      <w:pPr>
        <w:rPr>
          <w:b/>
        </w:rPr>
      </w:pPr>
      <w:r>
        <w:t xml:space="preserve">                                              </w:t>
      </w:r>
      <w:r>
        <w:rPr>
          <w:b/>
        </w:rPr>
        <w:t xml:space="preserve">ΚΟΙΝΩΝΙΚΗΣ ΑΛΛΗΛΕΓΓΥΗΣ </w:t>
      </w:r>
    </w:p>
    <w:p w:rsidR="001804A4" w:rsidRDefault="001804A4" w:rsidP="001804A4">
      <w:r>
        <w:t xml:space="preserve">                                             </w:t>
      </w:r>
    </w:p>
    <w:p w:rsidR="001804A4" w:rsidRDefault="001804A4" w:rsidP="001804A4">
      <w:pPr>
        <w:rPr>
          <w:u w:val="single"/>
        </w:rPr>
      </w:pPr>
      <w:r>
        <w:t xml:space="preserve">                                              </w:t>
      </w:r>
      <w:r>
        <w:rPr>
          <w:u w:val="single"/>
        </w:rPr>
        <w:t>ΙΑΤΡΙΚΟΣ ΣΥΛΛΟΓΟΣ ΛΕΣΒΟΥ</w:t>
      </w:r>
    </w:p>
    <w:p w:rsidR="001804A4" w:rsidRDefault="001804A4" w:rsidP="001804A4">
      <w:r>
        <w:t xml:space="preserve">                                                     Ταχ. δ/νση : Καβέτσου 17</w:t>
      </w:r>
    </w:p>
    <w:p w:rsidR="001804A4" w:rsidRDefault="001804A4" w:rsidP="001804A4">
      <w:r>
        <w:t xml:space="preserve">                                                            81100 – Μυτιληνη</w:t>
      </w:r>
    </w:p>
    <w:p w:rsidR="001804A4" w:rsidRPr="001804A4" w:rsidRDefault="001804A4" w:rsidP="001804A4">
      <w:r>
        <w:t xml:space="preserve">                                                     Τηλ</w:t>
      </w:r>
      <w:r w:rsidRPr="001804A4">
        <w:t xml:space="preserve"> &amp; </w:t>
      </w:r>
      <w:r>
        <w:rPr>
          <w:lang w:val="en-US"/>
        </w:rPr>
        <w:t>fax</w:t>
      </w:r>
      <w:r w:rsidRPr="001804A4">
        <w:t xml:space="preserve"> : 22510.28182</w:t>
      </w:r>
    </w:p>
    <w:p w:rsidR="001804A4" w:rsidRDefault="001804A4" w:rsidP="001804A4">
      <w:r>
        <w:t xml:space="preserve">                                                    </w:t>
      </w:r>
      <w:r>
        <w:rPr>
          <w:lang w:val="en-US"/>
        </w:rPr>
        <w:t>e</w:t>
      </w:r>
      <w:r>
        <w:t>-</w:t>
      </w:r>
      <w:r>
        <w:rPr>
          <w:lang w:val="en-US"/>
        </w:rPr>
        <w:t>mail</w:t>
      </w:r>
      <w:r>
        <w:t xml:space="preserve">: </w:t>
      </w:r>
      <w:hyperlink r:id="rId6" w:history="1">
        <w:r>
          <w:rPr>
            <w:rStyle w:val="-"/>
            <w:color w:val="auto"/>
            <w:lang w:val="en-US"/>
          </w:rPr>
          <w:t>syllogos</w:t>
        </w:r>
        <w:r>
          <w:rPr>
            <w:rStyle w:val="-"/>
            <w:color w:val="auto"/>
          </w:rPr>
          <w:t>@</w:t>
        </w:r>
        <w:r>
          <w:rPr>
            <w:rStyle w:val="-"/>
            <w:color w:val="auto"/>
            <w:lang w:val="en-US"/>
          </w:rPr>
          <w:t>islesv</w:t>
        </w:r>
        <w:r>
          <w:rPr>
            <w:rStyle w:val="-"/>
            <w:color w:val="auto"/>
          </w:rPr>
          <w:t>.</w:t>
        </w:r>
        <w:r>
          <w:rPr>
            <w:rStyle w:val="-"/>
            <w:color w:val="auto"/>
            <w:lang w:val="en-US"/>
          </w:rPr>
          <w:t>gr</w:t>
        </w:r>
      </w:hyperlink>
      <w:r w:rsidRPr="004B0550">
        <w:t xml:space="preserve"> </w:t>
      </w:r>
    </w:p>
    <w:p w:rsidR="004B0550" w:rsidRPr="00263FB3" w:rsidRDefault="004B0550" w:rsidP="004B0550">
      <w:pPr>
        <w:spacing w:line="276" w:lineRule="auto"/>
        <w:jc w:val="right"/>
      </w:pPr>
    </w:p>
    <w:p w:rsidR="004B0550" w:rsidRPr="00263FB3" w:rsidRDefault="004B0550" w:rsidP="004B0550">
      <w:pPr>
        <w:spacing w:line="276" w:lineRule="auto"/>
        <w:jc w:val="right"/>
      </w:pPr>
    </w:p>
    <w:p w:rsidR="004B0550" w:rsidRPr="004040EC" w:rsidRDefault="004B0550" w:rsidP="004B0550">
      <w:pPr>
        <w:spacing w:line="276" w:lineRule="auto"/>
        <w:jc w:val="right"/>
        <w:rPr>
          <w:lang w:val="en-US"/>
        </w:rPr>
      </w:pPr>
      <w:r>
        <w:t>Μυτιλήνη</w:t>
      </w:r>
      <w:r w:rsidR="004040EC">
        <w:rPr>
          <w:lang w:val="en-US"/>
        </w:rPr>
        <w:t>,</w:t>
      </w:r>
      <w:r>
        <w:t xml:space="preserve"> </w:t>
      </w:r>
      <w:r w:rsidR="004040EC">
        <w:rPr>
          <w:lang w:val="en-US"/>
        </w:rPr>
        <w:t>27/01/2016</w:t>
      </w:r>
    </w:p>
    <w:p w:rsidR="004B0550" w:rsidRPr="004040EC" w:rsidRDefault="004B0550" w:rsidP="004B0550">
      <w:pPr>
        <w:ind w:left="1680"/>
        <w:rPr>
          <w:lang w:val="en-US"/>
        </w:rPr>
      </w:pPr>
      <w:r>
        <w:rPr>
          <w:b/>
        </w:rPr>
        <w:t xml:space="preserve">                                                                               </w:t>
      </w:r>
      <w:r w:rsidR="004040EC">
        <w:t>Αριθμ. Πρωτ:</w:t>
      </w:r>
      <w:r>
        <w:rPr>
          <w:b/>
        </w:rPr>
        <w:t xml:space="preserve">  </w:t>
      </w:r>
      <w:r w:rsidR="004040EC">
        <w:rPr>
          <w:lang w:val="en-US"/>
        </w:rPr>
        <w:t>43</w:t>
      </w:r>
    </w:p>
    <w:p w:rsidR="004B0550" w:rsidRPr="004B0550" w:rsidRDefault="004B0550" w:rsidP="004B0550">
      <w:pPr>
        <w:ind w:left="1680"/>
        <w:jc w:val="right"/>
        <w:rPr>
          <w:b/>
        </w:rPr>
      </w:pPr>
    </w:p>
    <w:p w:rsidR="004B0550" w:rsidRDefault="004B0550" w:rsidP="004B0550">
      <w:pPr>
        <w:ind w:left="1680"/>
        <w:jc w:val="right"/>
      </w:pPr>
      <w:r w:rsidRPr="004B0550">
        <w:rPr>
          <w:b/>
        </w:rPr>
        <w:t>Προς</w:t>
      </w:r>
      <w:r>
        <w:t xml:space="preserve"> </w:t>
      </w:r>
      <w:r w:rsidR="00203916">
        <w:t xml:space="preserve"> τα τοπικά μέσα μαζικής ενημέρωσης</w:t>
      </w:r>
    </w:p>
    <w:p w:rsidR="004B0550" w:rsidRPr="004B0550" w:rsidRDefault="004B0550" w:rsidP="004B0550">
      <w:pPr>
        <w:ind w:left="1680"/>
        <w:jc w:val="right"/>
      </w:pPr>
    </w:p>
    <w:p w:rsidR="004B0550" w:rsidRDefault="004B0550" w:rsidP="004B0550">
      <w:pPr>
        <w:ind w:left="1680"/>
        <w:jc w:val="right"/>
      </w:pPr>
      <w:r>
        <w:t>Κοινοποίηση:</w:t>
      </w:r>
    </w:p>
    <w:p w:rsidR="004B0550" w:rsidRDefault="004B0550" w:rsidP="00263FB3">
      <w:pPr>
        <w:ind w:left="1680"/>
        <w:jc w:val="right"/>
      </w:pPr>
      <w:r>
        <w:t>1)ΠΙΣ.</w:t>
      </w:r>
    </w:p>
    <w:p w:rsidR="004B0550" w:rsidRDefault="004B0550" w:rsidP="004B0550"/>
    <w:p w:rsidR="00263FB3" w:rsidRDefault="00203916" w:rsidP="00263FB3">
      <w:pPr>
        <w:pStyle w:val="a3"/>
        <w:jc w:val="both"/>
      </w:pPr>
      <w:r>
        <w:t>Ο Πανελλήνιος Ιατρικός Σ</w:t>
      </w:r>
      <w:r w:rsidR="00263FB3">
        <w:t>ύλλογος, μετά τη σύγκληση της σύσκεψης των προέδρων των ιατρικών συλλόγων της χώρας αποφάσισε την κλιμάκωση των κινητοποιήσεων για την απόσυρση του ασφαλιστικού νομοσχέδίου. Αποφασ</w:t>
      </w:r>
      <w:r>
        <w:t>ίστηκε η συμμετοχή σε κινητοποιήσ</w:t>
      </w:r>
      <w:r w:rsidR="00263FB3">
        <w:t xml:space="preserve">εις και σε συντονισμό με όλους τους άλλους φορείς της χώρας σε γενικό και τοπικό επίπεδο. </w:t>
      </w:r>
    </w:p>
    <w:p w:rsidR="00263FB3" w:rsidRDefault="00263FB3" w:rsidP="00263FB3">
      <w:pPr>
        <w:pStyle w:val="a3"/>
        <w:jc w:val="both"/>
      </w:pPr>
    </w:p>
    <w:p w:rsidR="00263FB3" w:rsidRPr="00263FB3" w:rsidRDefault="00263FB3" w:rsidP="00263FB3">
      <w:pPr>
        <w:pStyle w:val="a3"/>
        <w:jc w:val="both"/>
        <w:rPr>
          <w:b/>
        </w:rPr>
      </w:pPr>
      <w:r w:rsidRPr="00263FB3">
        <w:rPr>
          <w:b/>
        </w:rPr>
        <w:t>Ειδικότερα:</w:t>
      </w:r>
    </w:p>
    <w:p w:rsidR="00263FB3" w:rsidRDefault="00263FB3" w:rsidP="00263FB3">
      <w:pPr>
        <w:pStyle w:val="a3"/>
        <w:numPr>
          <w:ilvl w:val="0"/>
          <w:numId w:val="1"/>
        </w:numPr>
        <w:jc w:val="both"/>
      </w:pPr>
      <w:r>
        <w:t xml:space="preserve">Προειδοποιητικό κλείσιμο των γραφείων όλων των ιατρικών συλλόγων την Πέμπτη 28, Ιανουαρίου 2016. </w:t>
      </w:r>
    </w:p>
    <w:p w:rsidR="00263FB3" w:rsidRDefault="00263FB3" w:rsidP="00263FB3">
      <w:pPr>
        <w:pStyle w:val="a3"/>
        <w:numPr>
          <w:ilvl w:val="0"/>
          <w:numId w:val="1"/>
        </w:numPr>
        <w:jc w:val="both"/>
      </w:pPr>
      <w:r>
        <w:t>Αποχή των ιατρών από γραφειοκρατικές υποχρεώσεις</w:t>
      </w:r>
      <w:r w:rsidR="00203916">
        <w:t>,</w:t>
      </w:r>
      <w:r>
        <w:t xml:space="preserve"> πιστοποιητικά, γνωματεύσεις, συμμετοχές σε επιτροπές πλην  ΑΜΕΑ στις 28 και 29 Ιανουαρίου 2016. </w:t>
      </w:r>
    </w:p>
    <w:p w:rsidR="00263FB3" w:rsidRDefault="00263FB3" w:rsidP="00263FB3">
      <w:pPr>
        <w:pStyle w:val="a3"/>
        <w:numPr>
          <w:ilvl w:val="0"/>
          <w:numId w:val="1"/>
        </w:numPr>
        <w:jc w:val="both"/>
      </w:pPr>
      <w:r>
        <w:t xml:space="preserve">Προειδοποιητική αποχή από το σύστημα ηλεκτρονικής συνταγογράφησης την Δευτέρα 1 Φεβρουαρίου 2016 και την Τετάρτη 3 Φεβρουαρίου 2016. </w:t>
      </w:r>
    </w:p>
    <w:p w:rsidR="00263FB3" w:rsidRPr="00263FB3" w:rsidRDefault="00263FB3" w:rsidP="00263FB3">
      <w:pPr>
        <w:pStyle w:val="a3"/>
        <w:numPr>
          <w:ilvl w:val="0"/>
          <w:numId w:val="1"/>
        </w:numPr>
        <w:jc w:val="both"/>
        <w:rPr>
          <w:b/>
        </w:rPr>
      </w:pPr>
      <w:r w:rsidRPr="00263FB3">
        <w:rPr>
          <w:b/>
        </w:rPr>
        <w:t xml:space="preserve">Η συμμετοχή όλων των συναδέλφων στη γενική απεργία της ΓΣΕΕ– ΑΔΕΔΥ 4 Φεβρουαρίου 2016. </w:t>
      </w:r>
    </w:p>
    <w:p w:rsidR="00263FB3" w:rsidRDefault="00263FB3" w:rsidP="00263FB3">
      <w:pPr>
        <w:pStyle w:val="a3"/>
        <w:jc w:val="both"/>
      </w:pPr>
      <w:r>
        <w:t>Ο ιατρικός σύλλογος Λέσβου συντάσσεται με τις αποφάσεις του πανελληνίου ιατρικού συλλόγου και καλεί το σύνολο των συναδέλφων ανεξαρτήτως εργασιακής σχέσης να συμμετέχουν μαζικά και συνειδητά στις κινητοποιήσεις αυτές.</w:t>
      </w:r>
    </w:p>
    <w:p w:rsidR="00263FB3" w:rsidRDefault="004B0550" w:rsidP="00263FB3">
      <w:pPr>
        <w:jc w:val="both"/>
      </w:pPr>
      <w:r>
        <w:t xml:space="preserve">                                      </w:t>
      </w:r>
    </w:p>
    <w:p w:rsidR="004B0550" w:rsidRDefault="00263FB3" w:rsidP="00263FB3">
      <w:pPr>
        <w:jc w:val="center"/>
      </w:pPr>
      <w:r>
        <w:t>Για τον</w:t>
      </w:r>
      <w:r w:rsidR="004B0550">
        <w:t xml:space="preserve"> Ι. Σ. Λέσβου.</w:t>
      </w:r>
    </w:p>
    <w:p w:rsidR="004B0550" w:rsidRPr="00263FB3" w:rsidRDefault="004B0550" w:rsidP="004B0550">
      <w:pPr>
        <w:jc w:val="both"/>
      </w:pPr>
    </w:p>
    <w:p w:rsidR="004B0550" w:rsidRDefault="004B0550" w:rsidP="004B0550">
      <w:pPr>
        <w:jc w:val="center"/>
      </w:pPr>
    </w:p>
    <w:p w:rsidR="004B0550" w:rsidRDefault="004B0550" w:rsidP="004B0550">
      <w:pPr>
        <w:jc w:val="center"/>
      </w:pPr>
      <w:r>
        <w:rPr>
          <w:lang w:val="en-US"/>
        </w:rPr>
        <w:t>O</w:t>
      </w:r>
      <w:r w:rsidRPr="004B0550">
        <w:t xml:space="preserve"> </w:t>
      </w:r>
      <w:r>
        <w:t>ΠΡΟΕΔΡΟΣ                                                   Ο ΓΡΑΜΜΑΤΕΑΣ</w:t>
      </w:r>
    </w:p>
    <w:p w:rsidR="004B0550" w:rsidRDefault="004B0550" w:rsidP="004B0550">
      <w:pPr>
        <w:jc w:val="center"/>
      </w:pPr>
    </w:p>
    <w:p w:rsidR="004B0550" w:rsidRDefault="004B0550" w:rsidP="004B0550">
      <w:pPr>
        <w:jc w:val="center"/>
      </w:pPr>
    </w:p>
    <w:p w:rsidR="004B0550" w:rsidRDefault="004B0550" w:rsidP="004B0550">
      <w:pPr>
        <w:jc w:val="center"/>
      </w:pPr>
    </w:p>
    <w:p w:rsidR="004B0550" w:rsidRPr="004B0550" w:rsidRDefault="004B0550" w:rsidP="004B0550">
      <w:pPr>
        <w:jc w:val="center"/>
      </w:pPr>
      <w:r>
        <w:t>Π. ΠΡΟΒΕΤΖΑΣ                                                Π. ΑΜΠΑΤΖΗΣ</w:t>
      </w:r>
    </w:p>
    <w:p w:rsidR="009D374C" w:rsidRDefault="009D374C" w:rsidP="004B0550">
      <w:pPr>
        <w:jc w:val="both"/>
      </w:pPr>
    </w:p>
    <w:sectPr w:rsidR="009D374C" w:rsidSect="00263FB3">
      <w:pgSz w:w="11906" w:h="16838"/>
      <w:pgMar w:top="851" w:right="1800" w:bottom="993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Consolas">
    <w:panose1 w:val="020B0609020204030204"/>
    <w:charset w:val="A1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46515"/>
    <w:multiLevelType w:val="hybridMultilevel"/>
    <w:tmpl w:val="4116678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characterSpacingControl w:val="doNotCompress"/>
  <w:compat/>
  <w:rsids>
    <w:rsidRoot w:val="004B0550"/>
    <w:rsid w:val="00111058"/>
    <w:rsid w:val="0017367E"/>
    <w:rsid w:val="001804A4"/>
    <w:rsid w:val="00203916"/>
    <w:rsid w:val="00263FB3"/>
    <w:rsid w:val="004040EC"/>
    <w:rsid w:val="004B0550"/>
    <w:rsid w:val="006722DE"/>
    <w:rsid w:val="00736947"/>
    <w:rsid w:val="008E4E48"/>
    <w:rsid w:val="009D374C"/>
    <w:rsid w:val="00CC20DE"/>
    <w:rsid w:val="00CD2379"/>
    <w:rsid w:val="00CD4B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4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semiHidden/>
    <w:unhideWhenUsed/>
    <w:rsid w:val="001804A4"/>
    <w:rPr>
      <w:color w:val="0000FF"/>
      <w:u w:val="single"/>
    </w:rPr>
  </w:style>
  <w:style w:type="paragraph" w:styleId="a3">
    <w:name w:val="Plain Text"/>
    <w:basedOn w:val="a"/>
    <w:link w:val="Char"/>
    <w:uiPriority w:val="99"/>
    <w:semiHidden/>
    <w:unhideWhenUsed/>
    <w:rsid w:val="00263FB3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Char">
    <w:name w:val="Απλό κείμενο Char"/>
    <w:basedOn w:val="a0"/>
    <w:link w:val="a3"/>
    <w:uiPriority w:val="99"/>
    <w:semiHidden/>
    <w:rsid w:val="00263FB3"/>
    <w:rPr>
      <w:rFonts w:ascii="Consolas" w:hAnsi="Consolas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4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yllogos@islesv.gr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921;&#931;&#923;\&#921;&#913;&#932;&#929;&#921;&#922;&#927;&#931;%20&#931;&#933;&#923;&#923;&#927;&#915;&#927;&#931;%20&#928;&#929;&#927;&#932;&#933;&#928;&#927;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ΙΑΤΡΙΚΟΣ ΣΥΛΛΟΓΟΣ ΠΡΟΤΥΠΟ</Template>
  <TotalTime>0</TotalTime>
  <Pages>1</Pages>
  <Words>331</Words>
  <Characters>1792</Characters>
  <Application>Microsoft Office Word</Application>
  <DocSecurity>0</DocSecurity>
  <Lines>14</Lines>
  <Paragraphs>4</Paragraphs>
  <ScaleCrop>false</ScaleCrop>
  <Company>Grizli777</Company>
  <LinksUpToDate>false</LinksUpToDate>
  <CharactersWithSpaces>2119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Iatrikos Syllogos Lesvou</dc:creator>
  <cp:lastModifiedBy>Iatrikos Syllogos Lesvou</cp:lastModifiedBy>
  <cp:revision>2</cp:revision>
  <cp:lastPrinted>2016-01-27T08:22:00Z</cp:lastPrinted>
  <dcterms:created xsi:type="dcterms:W3CDTF">2016-01-27T11:20:00Z</dcterms:created>
  <dcterms:modified xsi:type="dcterms:W3CDTF">2016-01-27T11:20:00Z</dcterms:modified>
</cp:coreProperties>
</file>